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EF8" w:rsidRDefault="00605EF8" w:rsidP="00C90484">
      <w:pPr>
        <w:jc w:val="center"/>
        <w:rPr>
          <w:sz w:val="72"/>
          <w:szCs w:val="72"/>
        </w:rPr>
      </w:pPr>
      <w:r>
        <w:rPr>
          <w:noProof/>
          <w:lang w:eastAsia="hu-HU"/>
        </w:rPr>
        <w:pict>
          <v:rect id="Rectangle 2" o:spid="_x0000_s1026" style="position:absolute;left:0;text-align:left;margin-left:153.5pt;margin-top:55.65pt;width:378.7pt;height:45.8pt;z-index:-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" stroked="f">
            <v:fill color2="gray" angle="90" focus="100%" type="gradient"/>
          </v:rect>
        </w:pict>
      </w:r>
      <w:r>
        <w:rPr>
          <w:noProof/>
          <w:lang w:eastAsia="hu-HU"/>
        </w:rPr>
        <w:pict>
          <v:group id="Group 3" o:spid="_x0000_s1027" style="position:absolute;left:0;text-align:left;margin-left:-7.05pt;margin-top:.6pt;width:107.85pt;height:841.95pt;flip:x;z-index:25163366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">
            <v:shape id="Freeform 4" o:spid="_x0000_s1028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b6cIA&#10;AADbAAAADwAAAGRycy9kb3ducmV2LnhtbESPQWsCMRSE70L/Q3iF3jSpiNjVKGKpKD2IW/H82Dx3&#10;g5uX7Sbq9t+bguBxmJlvmNmic7W4UhusZw3vAwWCuPDGcqnh8PPVn4AIEdlg7Zk0/FGAxfylN8PM&#10;+Bvv6ZrHUiQIhww1VDE2mZShqMhhGPiGOHkn3zqMSbalNC3eEtzVcqjUWDq0nBYqbGhVUXHOL07D&#10;sPvc2e8jbtd2Nf5wv6xqs1Fav712yymISF18hh/tjdEwGsH/l/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FvpwgAAANs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2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7N8UA&#10;AADbAAAADwAAAGRycy9kb3ducmV2LnhtbESPQWsCMRSE70L/Q3hCbzWxtSKrUdqFtuJBqHrx9tw8&#10;N4ubl2WT6ra/3ggFj8PMfMPMFp2rxZnaUHnWMBwoEMSFNxWXGnbbj6cJiBCRDdaeScMvBVjMH3oz&#10;zIy/8DedN7EUCcIhQw02xiaTMhSWHIaBb4iTd/Stw5hkW0rT4iXBXS2flRpLhxWnBYsN5ZaK0+bH&#10;aTiUa1n87ZvtaPWuPtXXS+7XNtf6sd+9TUFE6uI9/N9eGg2jV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js3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3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glMQA&#10;AADbAAAADwAAAGRycy9kb3ducmV2LnhtbESPzWrCQBSF94LvMFyhO50oNkjqKCqI1UVRa4vuLplr&#10;EszcCZmpxrd3CoLLw/n5OONpY0pxpdoVlhX0exEI4tTqgjMFh+9ldwTCeWSNpWVScCcH00m7NcZE&#10;2xvv6Lr3mQgj7BJUkHtfJVK6NCeDrmcr4uCdbW3QB1lnUtd4C+OmlIMoiqXBggMhx4oWOaWX/Z8J&#10;3A1vqu38/Xharb9sFq8vvz/Hg1JvnWb2AcJT41/hZ/tTKxjG8P8l/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d4JT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" o:spid="_x0000_s103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LEMYA&#10;AADbAAAADwAAAGRycy9kb3ducmV2LnhtbESP3WrCQBSE7wt9h+UUvJG68YcmpFlFKgVRpNT2AQ7Z&#10;02wwezZktyb16V1B6OUwM98wxWqwjThT52vHCqaTBARx6XTNlYLvr/fnDIQPyBobx6Tgjzyslo8P&#10;Beba9fxJ52OoRISwz1GBCaHNpfSlIYt+4lri6P24zmKIsquk7rCPcNvIWZK8SIs1xwWDLb0ZKk/H&#10;X6tgb+br02Hcy+lHM97sLgufylmm1OhpWL+CCDSE//C9vdUKFincvs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YLEM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3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YRM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Wz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1hE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9" o:spid="_x0000_s1033" style="position:absolute;left:0;text-align:left;margin-left:-.9pt;margin-top:.45pt;width:123.25pt;height:841.95pt;flip:x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</w:p>
    <w:p w:rsidR="00605EF8" w:rsidRPr="0000708B" w:rsidRDefault="00605EF8" w:rsidP="003070DE">
      <w:pPr>
        <w:ind w:right="-993"/>
        <w:jc w:val="right"/>
        <w:rPr>
          <w:sz w:val="52"/>
          <w:szCs w:val="52"/>
        </w:rPr>
      </w:pPr>
      <w:r>
        <w:rPr>
          <w:sz w:val="52"/>
          <w:szCs w:val="52"/>
        </w:rPr>
        <w:t>ELT-2410 címkéző berendezés</w:t>
      </w:r>
    </w:p>
    <w:p w:rsidR="00605EF8" w:rsidRPr="0000708B" w:rsidRDefault="00605EF8" w:rsidP="00C90484">
      <w:pPr>
        <w:jc w:val="center"/>
        <w:rPr>
          <w:sz w:val="52"/>
          <w:szCs w:val="52"/>
        </w:rPr>
      </w:pPr>
      <w:r>
        <w:rPr>
          <w:noProof/>
          <w:lang w:eastAsia="hu-HU"/>
        </w:rPr>
        <w:pict>
          <v:rect id="Rectangle 10" o:spid="_x0000_s1034" style="position:absolute;left:0;text-align:left;margin-left:43.25pt;margin-top:43.35pt;width:483.15pt;height:45.8pt;z-index:-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" stroked="f">
            <v:fill color2="gray" angle="90" focus="100%" type="gradient"/>
          </v:rect>
        </w:pict>
      </w:r>
    </w:p>
    <w:p w:rsidR="00605EF8" w:rsidRPr="006B3D21" w:rsidRDefault="00605EF8" w:rsidP="003070DE">
      <w:pPr>
        <w:ind w:right="-993"/>
        <w:jc w:val="right"/>
        <w:rPr>
          <w:sz w:val="56"/>
          <w:szCs w:val="56"/>
        </w:rPr>
      </w:pPr>
      <w:r w:rsidRPr="006B3D21">
        <w:rPr>
          <w:sz w:val="56"/>
          <w:szCs w:val="56"/>
        </w:rPr>
        <w:t>Haszn</w:t>
      </w:r>
      <w:r>
        <w:rPr>
          <w:sz w:val="56"/>
          <w:szCs w:val="56"/>
        </w:rPr>
        <w:t>á</w:t>
      </w:r>
      <w:r w:rsidRPr="006B3D21">
        <w:rPr>
          <w:sz w:val="56"/>
          <w:szCs w:val="56"/>
        </w:rPr>
        <w:t xml:space="preserve">lati útmutató </w:t>
      </w:r>
    </w:p>
    <w:p w:rsidR="00605EF8" w:rsidRPr="00C54D81" w:rsidRDefault="00605EF8" w:rsidP="007C6480">
      <w:pPr>
        <w:rPr>
          <w:noProof/>
          <w:color w:val="3366FF"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1" o:spid="_x0000_s1035" type="#_x0000_t75" style="position:absolute;margin-left:220pt;margin-top:472.15pt;width:233pt;height:42.1pt;z-index:-251676672;visibility:visible">
            <v:imagedata r:id="rId7" o:title=""/>
          </v:shape>
        </w:pict>
      </w:r>
      <w:r>
        <w:rPr>
          <w:sz w:val="32"/>
          <w:szCs w:val="32"/>
        </w:rPr>
        <w:br w:type="page"/>
      </w:r>
      <w:r w:rsidRPr="00C54D81">
        <w:rPr>
          <w:color w:val="3366FF"/>
          <w:sz w:val="32"/>
          <w:szCs w:val="32"/>
        </w:rPr>
        <w:fldChar w:fldCharType="begin"/>
      </w:r>
      <w:r w:rsidRPr="00C54D81">
        <w:rPr>
          <w:color w:val="3366FF"/>
          <w:sz w:val="32"/>
          <w:szCs w:val="32"/>
        </w:rPr>
        <w:instrText xml:space="preserve"> TOC \o "1-3" \h \z \u </w:instrText>
      </w:r>
      <w:r w:rsidRPr="00C54D81">
        <w:rPr>
          <w:color w:val="3366FF"/>
          <w:sz w:val="32"/>
          <w:szCs w:val="32"/>
        </w:rPr>
        <w:fldChar w:fldCharType="separate"/>
      </w:r>
    </w:p>
    <w:p w:rsidR="00605EF8" w:rsidRPr="00C54D81" w:rsidRDefault="00605EF8" w:rsidP="002D5ADB">
      <w:pPr>
        <w:pStyle w:val="IntenseQuote"/>
        <w:tabs>
          <w:tab w:val="left" w:pos="3396"/>
        </w:tabs>
        <w:rPr>
          <w:i w:val="0"/>
          <w:color w:val="3366FF"/>
          <w:sz w:val="32"/>
          <w:szCs w:val="32"/>
        </w:rPr>
      </w:pPr>
      <w:r>
        <w:rPr>
          <w:noProof/>
          <w:lang w:eastAsia="hu-HU"/>
        </w:rPr>
        <w:pict>
          <v:shape id="Kép 14" o:spid="_x0000_s1036" type="#_x0000_t75" alt="Hazard-01.jpg" style="position:absolute;left:0;text-align:left;margin-left:233.1pt;margin-top:-31.65pt;width:109.05pt;height:108.45pt;z-index:-251669504;visibility:visible" wrapcoords="-149 0 -149 21451 21600 21451 21600 0 -149 0">
            <v:imagedata r:id="rId8" o:title="" grayscale="t"/>
            <w10:wrap type="tight"/>
          </v:shape>
        </w:pict>
      </w:r>
      <w:r w:rsidRPr="00C54D81">
        <w:rPr>
          <w:color w:val="3366FF"/>
          <w:sz w:val="32"/>
          <w:szCs w:val="32"/>
        </w:rPr>
        <w:fldChar w:fldCharType="end"/>
      </w:r>
      <w:r>
        <w:rPr>
          <w:noProof/>
          <w:lang w:eastAsia="hu-HU"/>
        </w:rPr>
        <w:pict>
          <v:group id="Group 14" o:spid="_x0000_s1037" style="position:absolute;left:0;text-align:left;margin-left:-8.25pt;margin-top:-.95pt;width:107.85pt;height:845.85pt;flip:x;z-index:25164185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">
            <v:shape id="Freeform 15" o:spid="_x0000_s1038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SNcIA&#10;AADbAAAADwAAAGRycy9kb3ducmV2LnhtbESPQWsCMRSE70L/Q3iF3jSpUNHVKGKpKB6kW/H82Dx3&#10;g5uX7Sbq+u9NoeBxmJlvmNmic7W4UhusZw3vAwWCuPDGcqnh8PPVH4MIEdlg7Zk03CnAYv7Sm2Fm&#10;/I2/6ZrHUiQIhww1VDE2mZShqMhhGPiGOHkn3zqMSbalNC3eEtzVcqjUSDq0nBYqbGhVUXHOL07D&#10;sPvc290Rt2u7Gk3cL6vabJTWb6/dcgoiUhef4f/2xmiYfMDf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NI1wgAAANs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16" o:spid="_x0000_s103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QPsUA&#10;AADbAAAADwAAAGRycy9kb3ducmV2LnhtbESPQWsCMRSE74L/ITyhN02qRcrWKHXBVnoQunrx9rp5&#10;3SzdvCybVNf++kYQPA4z8w2zWPWuESfqQu1Zw+NEgSAuvam50nDYb8bPIEJENth4Jg0XCrBaDgcL&#10;zIw/8yediliJBOGQoQYbY5tJGUpLDsPEt8TJ+/adw5hkV0nT4TnBXSOnSs2lw5rTgsWWckvlT/Hr&#10;NHxVO1n+Hdv908davan3We53Ntf6YdS/voCI1Md7+NbeGg2zKVy/p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dA+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17" o:spid="_x0000_s104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wccQA&#10;AADbAAAADwAAAGRycy9kb3ducmV2LnhtbESPS4vCMBSF94L/IVxhdmOqMiLVKCqIowuZ8YXuLs21&#10;LTY3pclo/fdGGHB5OI+PM5rUphA3qlxuWUGnHYEgTqzOOVWw3y0+ByCcR9ZYWCYFD3IwGTcbI4y1&#10;vfMv3bY+FWGEXYwKMu/LWEqXZGTQtW1JHLyLrQz6IKtU6grvYdwUshtFfWkw50DIsKR5Rsl1+2cC&#10;d83r8mf2dTovVxub9lfX4+G0V+qjVU+HIDzV/h3+b39rBb0evL6EH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MHH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18" o:spid="_x0000_s104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mGsYA&#10;AADbAAAADwAAAGRycy9kb3ducmV2LnhtbESP3WrCQBSE7wt9h+UUvBHd+EMraVaRiiAWKY19gEP2&#10;NBuSPRuyq4l9+q5Q6OUwM98w2WawjbhS5yvHCmbTBARx4XTFpYKv836yAuEDssbGMSm4kYfN+vEh&#10;w1S7nj/pmodSRAj7FBWYENpUSl8YsuinriWO3rfrLIYou1LqDvsIt42cJ8mztFhxXDDY0puhos4v&#10;VsG7WWzr07iXs49mvDv+LP2LnK+UGj0N21cQgYbwH/5rH7SCxRLuX+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LmGs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19" o:spid="_x0000_s104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Ep8UA&#10;AADbAAAADwAAAGRycy9kb3ducmV2LnhtbESPQWvCQBSE7wX/w/KE3urGilWiq0gxWKgIRj14e2af&#10;STT7NmRXTf+9Wyj0OMzMN8x03ppK3KlxpWUF/V4EgjizuuRcwX6XvI1BOI+ssbJMCn7IwXzWeZli&#10;rO2Dt3RPfS4ChF2MCgrv61hKlxVk0PVsTRy8s20M+iCbXOoGHwFuKvkeRR/SYMlhocCaPgvKrunN&#10;KNjcku/lZXVKRmscHjFdHerLPlHqtdsuJiA8tf4//Nf+0goGQ/j9En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ISnxQAAANsAAAAPAAAAAAAAAAAAAAAAAJgCAABkcnMv&#10;ZG93bnJldi54bWxQSwUGAAAAAAQABAD1AAAAig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20" o:spid="_x0000_s1043" style="position:absolute;left:0;text-align:left;margin-left:-2.1pt;margin-top:-1.1pt;width:123.25pt;height:845.85pt;flip:x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742295;1565275,10742295;1565275,0" o:connectangles="0,0,0,0,0"/>
            <w10:wrap anchorx="page" anchory="page"/>
          </v:shape>
        </w:pict>
      </w:r>
      <w:r w:rsidRPr="00C54D81">
        <w:rPr>
          <w:i w:val="0"/>
          <w:color w:val="3366FF"/>
          <w:sz w:val="32"/>
          <w:szCs w:val="32"/>
        </w:rPr>
        <w:t>Figyelmeztetés</w:t>
      </w:r>
    </w:p>
    <w:p w:rsidR="00605EF8" w:rsidRDefault="00605EF8" w:rsidP="007C6480"/>
    <w:p w:rsidR="00605EF8" w:rsidRDefault="00605EF8" w:rsidP="007C6480"/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Mielőtt elkezdené kezelni a gépet, olvassa el a teljes kezelési utasítást.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Győződjön meg róla, hogy a gép le van földelve.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Tartsa a munkaterületet a gép körül tisztán és ne hagyjon ott hulladék</w:t>
      </w:r>
    </w:p>
    <w:p w:rsidR="00605EF8" w:rsidRPr="009322EB" w:rsidRDefault="00605EF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anyagot.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Munka közben hagyja a biztonsági védelmet a gépen. A védelmet csak a karbantartás esetén távolítsa el, nagyon óvatosa, és a karbantartás után helyezze vissza.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Ne támaszkodjon a gépre. Mindenkor gondoskodjon a sík járófelületről, hogy munka közben ne essen el, vagy ne kelljen a munkafelületre támaszkodnia.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Valamennyi beállítási-, ill. karbantartási munkát csak a gép lekapcsolt</w:t>
      </w:r>
    </w:p>
    <w:p w:rsidR="00605EF8" w:rsidRPr="009322EB" w:rsidRDefault="00605EF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állapotában végezzen el.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Alkalmazzon megfelelő szerszámokat. Kerülje azon szerszámok</w:t>
      </w:r>
    </w:p>
    <w:p w:rsidR="00605EF8" w:rsidRPr="009322EB" w:rsidRDefault="00605EF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alkalmazását, amelyek nem megfelelők.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Ne végezzen olyan műveletet vagy beállítást, amit nem ért.</w:t>
      </w:r>
    </w:p>
    <w:p w:rsidR="00605EF8" w:rsidRPr="009322EB" w:rsidRDefault="00605EF8" w:rsidP="007C648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Ezeknek az utasításoknak a be nem tartása súlyos sérüléseket</w:t>
      </w:r>
    </w:p>
    <w:p w:rsidR="00605EF8" w:rsidRPr="009322EB" w:rsidRDefault="00605EF8" w:rsidP="00651F14">
      <w:pPr>
        <w:pStyle w:val="ListParagraph"/>
        <w:autoSpaceDE w:val="0"/>
        <w:autoSpaceDN w:val="0"/>
        <w:adjustRightInd w:val="0"/>
        <w:spacing w:after="0" w:line="240" w:lineRule="auto"/>
        <w:rPr>
          <w:rFonts w:cs="Calibri"/>
          <w:b/>
          <w:i/>
          <w:sz w:val="24"/>
          <w:szCs w:val="24"/>
          <w:lang w:eastAsia="hu-HU"/>
        </w:rPr>
      </w:pPr>
      <w:r w:rsidRPr="009322EB">
        <w:rPr>
          <w:rFonts w:cs="Calibri"/>
          <w:b/>
          <w:i/>
          <w:sz w:val="24"/>
          <w:szCs w:val="24"/>
          <w:lang w:eastAsia="hu-HU"/>
        </w:rPr>
        <w:t>eredményezhet.</w:t>
      </w:r>
    </w:p>
    <w:p w:rsidR="00605EF8" w:rsidRDefault="00605EF8" w:rsidP="007C6480"/>
    <w:p w:rsidR="00605EF8" w:rsidRDefault="00605EF8" w:rsidP="007C6480">
      <w:pPr>
        <w:rPr>
          <w:sz w:val="24"/>
          <w:szCs w:val="24"/>
        </w:rPr>
      </w:pPr>
    </w:p>
    <w:p w:rsidR="00605EF8" w:rsidRDefault="00605EF8" w:rsidP="007C6480">
      <w:pPr>
        <w:rPr>
          <w:sz w:val="24"/>
          <w:szCs w:val="24"/>
        </w:rPr>
      </w:pPr>
    </w:p>
    <w:p w:rsidR="00605EF8" w:rsidRDefault="00605EF8" w:rsidP="007C6480">
      <w:pPr>
        <w:rPr>
          <w:sz w:val="24"/>
          <w:szCs w:val="24"/>
        </w:rPr>
      </w:pPr>
    </w:p>
    <w:p w:rsidR="00605EF8" w:rsidRDefault="00605EF8" w:rsidP="007C6480">
      <w:pPr>
        <w:rPr>
          <w:sz w:val="24"/>
          <w:szCs w:val="24"/>
        </w:rPr>
      </w:pPr>
    </w:p>
    <w:p w:rsidR="00605EF8" w:rsidRDefault="00605EF8" w:rsidP="007C6480">
      <w:pPr>
        <w:rPr>
          <w:sz w:val="24"/>
          <w:szCs w:val="24"/>
        </w:rPr>
      </w:pPr>
    </w:p>
    <w:p w:rsidR="00605EF8" w:rsidRPr="009322EB" w:rsidRDefault="00605EF8" w:rsidP="007C6480">
      <w:pPr>
        <w:rPr>
          <w:sz w:val="24"/>
          <w:szCs w:val="24"/>
        </w:rPr>
      </w:pPr>
    </w:p>
    <w:p w:rsidR="00605EF8" w:rsidRDefault="00605EF8" w:rsidP="007C6480"/>
    <w:p w:rsidR="00605EF8" w:rsidRPr="00524C26" w:rsidRDefault="00605EF8" w:rsidP="007C6480">
      <w:pPr>
        <w:rPr>
          <w:b/>
          <w:sz w:val="20"/>
          <w:szCs w:val="20"/>
        </w:rPr>
      </w:pPr>
      <w:r>
        <w:rPr>
          <w:noProof/>
          <w:lang w:eastAsia="hu-HU"/>
        </w:rPr>
        <w:pict>
          <v:shape id="Kép 21" o:spid="_x0000_s1044" type="#_x0000_t75" alt="Hazard-01.jpg" style="position:absolute;margin-left:9.65pt;margin-top:7.45pt;width:58.95pt;height:59.05pt;z-index:-251668480;visibility:visible" wrapcoords="-273 0 -273 21327 21600 21327 21600 0 -273 0">
            <v:imagedata r:id="rId8" o:title=""/>
            <w10:wrap type="tight"/>
          </v:shape>
        </w:pict>
      </w:r>
      <w:r w:rsidRPr="00524C26">
        <w:rPr>
          <w:b/>
          <w:sz w:val="20"/>
          <w:szCs w:val="20"/>
        </w:rPr>
        <w:t>Figyelem! A gépnek minden, a rendeltetésszerű használatot meghaladó, vagy attól eltérő használata tilos és nem rendeltetésszerűnek minősül. A gyártóval, vagy annak megbízottjával szemben támasztott, a gép nem rendeltetésszerű használatából származó károk következtében felmerülő bárminemű igény kizárt, ezekért a károkért kizárólag a felhasználó felel.</w:t>
      </w:r>
    </w:p>
    <w:p w:rsidR="00605EF8" w:rsidRDefault="00605EF8" w:rsidP="007C6480"/>
    <w:p w:rsidR="00605EF8" w:rsidRDefault="00605EF8">
      <w:pPr>
        <w:spacing w:after="0" w:line="240" w:lineRule="auto"/>
        <w:rPr>
          <w:b/>
        </w:rPr>
      </w:pPr>
      <w:r>
        <w:br w:type="page"/>
      </w:r>
      <w:r>
        <w:rPr>
          <w:noProof/>
          <w:lang w:eastAsia="hu-HU"/>
        </w:rPr>
        <w:pict>
          <v:group id="Group 22" o:spid="_x0000_s1045" style="position:absolute;margin-left:-11.6pt;margin-top:-.45pt;width:107.85pt;height:841.95pt;flip:x;z-index:25163673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">
            <v:shape id="Freeform 23" o:spid="_x0000_s104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/BMMA&#10;AADbAAAADwAAAGRycy9kb3ducmV2LnhtbESPT2sCMRTE74LfITyhN0304J/VKMXSovQgrqXnx+a5&#10;G7p5WTepbr99Iwgeh5n5DbPadK4WV2qD9axhPFIgiAtvLJcavk7vwzmIEJEN1p5Jwx8F2Kz7vRVm&#10;xt/4SNc8liJBOGSooYqxyaQMRUUOw8g3xMk7+9ZhTLItpWnxluCulhOlptKh5bRQYUPbioqf/Ndp&#10;mHRvB/v5jfsPu50u3IVVbXZK65dB97oEEamLz/CjvTMa5jO4f0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9/B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24" o:spid="_x0000_s104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uM8IA&#10;AADbAAAADwAAAGRycy9kb3ducmV2LnhtbERPy2oCMRTdF/yHcIXuaqKWIqNRdEBbuhB8bNxdJ9fJ&#10;4ORmmESd9uubRcHl4bxni87V4k5tqDxrGA4UCOLCm4pLDcfD+m0CIkRkg7Vn0vBDARbz3ssMM+Mf&#10;vKP7PpYihXDIUIONscmkDIUlh2HgG+LEXXzrMCbYltK0+EjhrpYjpT6kw4pTg8WGckvFdX9zGs7l&#10;Vha/p+bw/r1SG/U5zv3W5lq/9rvlFESkLj7F/+4vo2GSxqYv6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i4zwgAAANsAAAAPAAAAAAAAAAAAAAAAAJgCAABkcnMvZG93&#10;bnJldi54bWxQSwUGAAAAAAQABAD1AAAAhw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25" o:spid="_x0000_s104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OfMUA&#10;AADbAAAADwAAAGRycy9kb3ducmV2LnhtbESPS2vCQBSF94X+h+EK7nRiQYmpo7SF0ppF8VXR3SVz&#10;m4Rk7oTMNMZ/7xSELg/n8XEWq97UoqPWlZYVTMYRCOLM6pJzBYf9+ygG4TyyxtoyKbiSg9Xy8WGB&#10;ibYX3lK387kII+wSVFB43yRSuqwgg25sG+Lg/djWoA+yzaVu8RLGTS2fomgmDZYcCAU29FZQVu1+&#10;TeCmnDab1+np/LH+svlsXR2/TwelhoP+5RmEp97/h+/tT60gnsP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858xQAAANsAAAAPAAAAAAAAAAAAAAAAAJgCAABkcnMv&#10;ZG93bnJldi54bWxQSwUGAAAAAAQABAD1AAAAig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26" o:spid="_x0000_s104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+/I8IA&#10;AADbAAAADwAAAGRycy9kb3ducmV2LnhtbERP3WrCMBS+F/YO4Qx2I5rqxJ/OKDIRhiJj1Qc4NMem&#10;2JyUJrPdnt5cCF5+fP/LdWcrcaPGl44VjIYJCOLc6ZILBefTbjAH4QOyxsoxKfgjD+vVS2+JqXYt&#10;/9AtC4WIIexTVGBCqFMpfW7Ioh+6mjhyF9dYDBE2hdQNtjHcVnKcJFNpseTYYLCmT0P5Nfu1Cg7m&#10;fXM99ls5+q762/3/xM/keK7U22u3+QARqAtP8cP9pRUs4vr4Jf4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78jwgAAANsAAAAPAAAAAAAAAAAAAAAAAJgCAABkcnMvZG93&#10;bnJldi54bWxQSwUGAAAAAAQABAD1AAAAhw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27" o:spid="_x0000_s105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dnsYA&#10;AADbAAAADwAAAGRycy9kb3ducmV2LnhtbESPQWvCQBSE7wX/w/IEb7qxYGvTbKSUBgsWwVQP3l6z&#10;zySafRuyq8Z/3y0IPQ4z8w2TLHrTiAt1rrasYDqJQBAXVtdcKth+Z+M5COeRNTaWScGNHCzSwUOC&#10;sbZX3tAl96UIEHYxKqi8b2MpXVGRQTexLXHwDrYz6IPsSqk7vAa4aeRjFD1JgzWHhQpbeq+oOOVn&#10;o2B9zlYfx+VP9vyFsz3my1173GZKjYb92ysIT73/D9/bn1rByxT+voQf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HdnsYAAADb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28" o:spid="_x0000_s1051" style="position:absolute;margin-left:-5.45pt;margin-top:-.6pt;width:123.25pt;height:841.95pt;flip:x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</w:p>
    <w:p w:rsidR="00605EF8" w:rsidRPr="00C54D81" w:rsidRDefault="00605EF8" w:rsidP="000C67CC">
      <w:pPr>
        <w:pStyle w:val="IntenseQuote"/>
        <w:tabs>
          <w:tab w:val="left" w:pos="3396"/>
        </w:tabs>
        <w:rPr>
          <w:i w:val="0"/>
          <w:color w:val="3366FF"/>
          <w:sz w:val="32"/>
          <w:szCs w:val="32"/>
        </w:rPr>
      </w:pPr>
      <w:r>
        <w:rPr>
          <w:noProof/>
          <w:lang w:eastAsia="hu-HU"/>
        </w:rPr>
        <w:pict>
          <v:group id="Group 29" o:spid="_x0000_s1052" style="position:absolute;left:0;text-align:left;margin-left:-7.65pt;margin-top:.3pt;width:107.85pt;height:841.95pt;flip:x;z-index:25164390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">
            <v:shape id="Freeform 30" o:spid="_x0000_s105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ncMAA&#10;AADbAAAADwAAAGRycy9kb3ducmV2LnhtbERPz2vCMBS+C/4P4Qm72UQPRbtGGYrDscOwjp0fzVsb&#10;1rzUJrPdf78cBjt+fL/L/eQ6cachWM8aVpkCQVx7Y7nR8H49LTcgQkQ22HkmDT8UYL+bz0osjB/5&#10;QvcqNiKFcChQQxtjX0gZ6pYchsz3xIn79IPDmODQSDPgmMJdJ9dK5dKh5dTQYk+Hluqv6ttpWE/H&#10;N/v6gS/P9pBv3Y1VZ85K64fF9PQIItIU/8V/7rPRsEnr05f0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bncMAAAADb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31" o:spid="_x0000_s105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HrsQA&#10;AADbAAAADwAAAGRycy9kb3ducmV2LnhtbESPQWsCMRSE74L/IbxCb5rYSpHVKHWhVjwIVS/enpvn&#10;ZnHzsmyibvvrG6HQ4zAz3zCzRedqcaM2VJ41jIYKBHHhTcWlhsP+YzABESKywdozafimAIt5vzfD&#10;zPg7f9FtF0uRIBwy1GBjbDIpQ2HJYRj6hjh5Z986jEm2pTQt3hPc1fJFqTfpsOK0YLGh3FJx2V2d&#10;hlO5lcXPsdmPN0u1Up+vud/aXOvnp+59CiJSF//Df+210TAZweN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h67EAAAA2w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32" o:spid="_x0000_s105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cDcQA&#10;AADbAAAADwAAAGRycy9kb3ducmV2LnhtbESPS4vCMBSF9wP+h3CF2Y2pgiLVKCqIj8Xg1Ae6uzTX&#10;ttjclCajnX9vBGGWh/P4OONpY0pxp9oVlhV0OxEI4tTqgjMFh/3yawjCeWSNpWVS8EcOppPWxxhj&#10;bR/8Q/fEZyKMsItRQe59FUvp0pwMuo6tiIN3tbVBH2SdSV3jI4ybUvaiaCANFhwIOVa0yCm9Jb8m&#10;cLe8rXbz/vmy2nzbbLC5nY7ng1Kf7WY2AuGp8f/hd3utFQx7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XA3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33" o:spid="_x0000_s1056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3icYA&#10;AADbAAAADwAAAGRycy9kb3ducmV2LnhtbESP3WrCQBSE74W+w3IKvRHdqEVDdBOkpVBaRPx5gEP2&#10;mA1mz4bs1qR9+m6h4OUwM98wm2KwjbhR52vHCmbTBARx6XTNlYLz6W2SgvABWWPjmBR8k4cifxht&#10;MNOu5wPdjqESEcI+QwUmhDaT0peGLPqpa4mjd3GdxRBlV0ndYR/htpHzJFlKizXHBYMtvRgqr8cv&#10;q+DTLLbX3biXs30zfv34efYrOU+VenoctmsQgYZwD/+337WCdAF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3ic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34" o:spid="_x0000_s1057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o28YA&#10;AADbAAAADwAAAGRycy9kb3ducmV2LnhtbESPQWvCQBSE70L/w/IKvemmpVqJboJIg4JFaGoP3l6z&#10;r0ls9m3Irhr/fVcQPA4z8w0zT3vTiBN1rras4HkUgSAurK65VLD7yoZTEM4ja2wsk4ILOUiTh8Ec&#10;Y23P/Emn3JciQNjFqKDyvo2ldEVFBt3ItsTB+7WdQR9kV0rd4TnATSNfomgiDdYcFipsaVlR8Zcf&#10;jYLtMdu8H1Y/2dsHjveYr77bwy5T6umxX8xAeOr9PXxrr7WC6Stcv4Qf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/o28YAAADb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35" o:spid="_x0000_s1058" style="position:absolute;left:0;text-align:left;margin-left:-1.5pt;margin-top:.15pt;width:123.25pt;height:841.95pt;flip:x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C54D81">
        <w:rPr>
          <w:i w:val="0"/>
          <w:color w:val="3366FF"/>
          <w:sz w:val="32"/>
          <w:szCs w:val="32"/>
        </w:rPr>
        <w:t>2. Üzemzavarok/ meghibásodások</w:t>
      </w:r>
    </w:p>
    <w:p w:rsidR="00605EF8" w:rsidRDefault="00605EF8" w:rsidP="00DA64F7"/>
    <w:p w:rsidR="00605EF8" w:rsidRDefault="00605EF8" w:rsidP="00DA64F7">
      <w:r>
        <w:t>Biztonsági utasítások</w:t>
      </w:r>
    </w:p>
    <w:p w:rsidR="00605EF8" w:rsidRDefault="00605EF8" w:rsidP="00DA64F7"/>
    <w:p w:rsidR="00605EF8" w:rsidRDefault="00605EF8" w:rsidP="00DA64F7">
      <w:r>
        <w:rPr>
          <w:noProof/>
          <w:lang w:eastAsia="hu-HU"/>
        </w:rPr>
        <w:pict>
          <v:shape id="Kép 123" o:spid="_x0000_s1059" type="#_x0000_t75" alt="Hazard-01" style="position:absolute;margin-left:.1pt;margin-top:19.3pt;width:96.75pt;height:97pt;z-index:-251671552;visibility:visible" wrapcoords="-167 0 -167 21433 21600 21433 21600 0 -167 0">
            <v:imagedata r:id="rId8" o:title="" gain="1.25"/>
            <w10:wrap type="tight"/>
          </v:shape>
        </w:pict>
      </w:r>
    </w:p>
    <w:p w:rsidR="00605EF8" w:rsidRDefault="00605EF8" w:rsidP="00DA64F7">
      <w:r>
        <w:t>FIGYELEM! Sérülésveszély! A szakszerűtlen hibaelhárítás súlyos személyi sérülésekhez ill. anyagi károkhoz vezethet. Ezért ezeket a munkákat csak olyan, szakképzett dolgozó végezheti el, aki mind a gép üzemeltetését, mind pedig a biztonsági előírásokat megfelelően ismeri.</w:t>
      </w:r>
    </w:p>
    <w:p w:rsidR="00605EF8" w:rsidRDefault="00605EF8" w:rsidP="00DA64F7">
      <w:r>
        <w:rPr>
          <w:noProof/>
          <w:lang w:eastAsia="hu-HU"/>
        </w:rPr>
        <w:pict>
          <v:shape id="Kép 124" o:spid="_x0000_s1060" type="#_x0000_t75" alt="07" style="position:absolute;margin-left:-105.75pt;margin-top:32.85pt;width:96.75pt;height:87pt;z-index:-251670528;visibility:visible" wrapcoords="-167 0 -167 21414 21600 21414 21600 0 -167 0">
            <v:imagedata r:id="rId9" o:title="" croptop="819f" cropbottom="22774f" cropleft="1966f" cropright="1529f"/>
            <w10:wrap type="tight"/>
          </v:shape>
        </w:pict>
      </w:r>
    </w:p>
    <w:p w:rsidR="00605EF8" w:rsidRDefault="00605EF8" w:rsidP="00DA64F7"/>
    <w:p w:rsidR="00605EF8" w:rsidRDefault="00605EF8" w:rsidP="00DA64F7">
      <w:r>
        <w:t>FIGYELEM! Áram általi veszély: Az elektromos alkatrészeken történő munkákat csak szakképesített személy végezheti a biztonsági előírások betartásával.</w:t>
      </w:r>
    </w:p>
    <w:p w:rsidR="00605EF8" w:rsidRDefault="00605EF8" w:rsidP="00E321FF"/>
    <w:p w:rsidR="00605EF8" w:rsidRDefault="00605EF8" w:rsidP="00E321FF"/>
    <w:p w:rsidR="00605EF8" w:rsidRDefault="00605EF8" w:rsidP="00E321FF"/>
    <w:p w:rsidR="00605EF8" w:rsidRDefault="00605EF8" w:rsidP="00E321FF">
      <w:r>
        <w:t>Mit tegyünk üzemzavar esetén</w:t>
      </w:r>
    </w:p>
    <w:p w:rsidR="00605EF8" w:rsidRDefault="00605EF8" w:rsidP="00E321FF">
      <w:r>
        <w:t>Alapvetően érvényes szabály:</w:t>
      </w:r>
    </w:p>
    <w:p w:rsidR="00605EF8" w:rsidRDefault="00605EF8" w:rsidP="00E43FFB">
      <w:pPr>
        <w:pStyle w:val="ListParagraph"/>
        <w:numPr>
          <w:ilvl w:val="0"/>
          <w:numId w:val="12"/>
        </w:numPr>
      </w:pPr>
      <w:r>
        <w:t>Ha személyre, dologi javakra, ill az üzem biztonságára közvetlen veszélyt jelenző üzemzavar következik be, akkor azonnal le kell állítani a gépet a vészgombbal, vagy a főkapcsolóval.</w:t>
      </w:r>
    </w:p>
    <w:p w:rsidR="00605EF8" w:rsidRDefault="00605EF8" w:rsidP="00E43FFB">
      <w:pPr>
        <w:pStyle w:val="ListParagraph"/>
        <w:numPr>
          <w:ilvl w:val="0"/>
          <w:numId w:val="12"/>
        </w:numPr>
      </w:pPr>
      <w:r>
        <w:t>A gépet áramtalanítsa, és győződjön meg arról, hogy nem lehet újra bekapcsolni, amíg javítás alatt áll.</w:t>
      </w:r>
    </w:p>
    <w:p w:rsidR="00605EF8" w:rsidRDefault="00605EF8" w:rsidP="00E43FFB">
      <w:pPr>
        <w:pStyle w:val="ListParagraph"/>
        <w:numPr>
          <w:ilvl w:val="0"/>
          <w:numId w:val="12"/>
        </w:numPr>
      </w:pPr>
      <w:r>
        <w:t>A berendezésért felelős személyt értesítse azonnal a hibáról.</w:t>
      </w:r>
    </w:p>
    <w:p w:rsidR="00605EF8" w:rsidRDefault="00605EF8" w:rsidP="00E43FFB">
      <w:pPr>
        <w:pStyle w:val="ListParagraph"/>
        <w:numPr>
          <w:ilvl w:val="0"/>
          <w:numId w:val="12"/>
        </w:numPr>
      </w:pPr>
      <w:r>
        <w:t>Erre jogosult szakemberrel állapítassa meg a hibát és annak okát, majd hárítassa el a zavart.</w:t>
      </w:r>
    </w:p>
    <w:p w:rsidR="00605EF8" w:rsidRDefault="00605EF8">
      <w:pPr>
        <w:spacing w:after="0" w:line="240" w:lineRule="auto"/>
      </w:pPr>
      <w:r>
        <w:br w:type="page"/>
      </w:r>
    </w:p>
    <w:p w:rsidR="00605EF8" w:rsidRPr="00C54D81" w:rsidRDefault="00605EF8" w:rsidP="009F6E02">
      <w:pPr>
        <w:pStyle w:val="IntenseQuote"/>
        <w:tabs>
          <w:tab w:val="left" w:pos="3396"/>
        </w:tabs>
        <w:rPr>
          <w:i w:val="0"/>
          <w:color w:val="3366FF"/>
          <w:sz w:val="32"/>
          <w:szCs w:val="32"/>
        </w:rPr>
      </w:pPr>
      <w:r>
        <w:rPr>
          <w:noProof/>
          <w:lang w:eastAsia="hu-HU"/>
        </w:rPr>
        <w:pict>
          <v:group id="Group 38" o:spid="_x0000_s1061" style="position:absolute;left:0;text-align:left;margin-left:-7.65pt;margin-top:.3pt;width:107.85pt;height:841.95pt;flip:x;z-index:25165516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">
            <v:shape id="Freeform 39" o:spid="_x0000_s1062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yzMIA&#10;AADbAAAADwAAAGRycy9kb3ducmV2LnhtbESPQWsCMRSE70L/Q3iF3jTRg9rVKGJpsXgQt+L5sXnu&#10;Bjcv202q239vBMHjMDPfMPNl52pxoTZYzxqGAwWCuPDGcqnh8PPZn4IIEdlg7Zk0/FOA5eKlN8fM&#10;+Cvv6ZLHUiQIhww1VDE2mZShqMhhGPiGOHkn3zqMSbalNC1eE9zVcqTUWDq0nBYqbGhdUXHO/5yG&#10;Ufexs9sjfn/Z9fjd/bKqzUZp/fbarWYgInXxGX60N0bDZAj3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zLMwgAAANs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40" o:spid="_x0000_s1063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p/sUA&#10;AADbAAAADwAAAGRycy9kb3ducmV2LnhtbESPQWsCMRSE74X+h/CE3jTRFpXVKO1CbelBqHrx9tw8&#10;N4ubl2UTdfXXN4VCj8PMfMPMl52rxYXaUHnWMBwoEMSFNxWXGnbb9/4URIjIBmvPpOFGAZaLx4c5&#10;ZsZf+Zsum1iKBOGQoQYbY5NJGQpLDsPAN8TJO/rWYUyyLaVp8ZrgrpYjpcbSYcVpwWJDuaXitDk7&#10;DYdyLYv7vtm+fL2plfp4zv3a5lo/9brXGYhIXfwP/7U/jYbJC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2n+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41" o:spid="_x0000_s1064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0XsMA&#10;AADbAAAADwAAAGRycy9kb3ducmV2LnhtbESPS4vCMBSF9wP+h3AFd2PqgA+qUXRAfCzEN7q7NNe2&#10;2NyUJqOdf2+EgVkezuPjjCa1KcSDKpdbVtBpRyCIE6tzThUcD/PPAQjnkTUWlknBLzmYjBsfI4y1&#10;ffKOHnufijDCLkYFmfdlLKVLMjLo2rYkDt7NVgZ9kFUqdYXPMG4K+RVFPWkw50DIsKTvjJL7/scE&#10;7prX5XbWvVwXq41Ne6v7+XQ5KtVq1tMhCE+1/w//tZdaQb8L7y/hB8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O0XsMAAADb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42" o:spid="_x0000_s1065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kNsUA&#10;AADbAAAADwAAAGRycy9kb3ducmV2LnhtbESP3WrCQBSE7wt9h+UUvBHd+EOU6CpSEYpFStUHOGRP&#10;s8Hs2ZBdTerTuwWhl8PMfMMs152txI0aXzpWMBomIIhzp0suFJxPu8EchA/IGivHpOCXPKxXry9L&#10;zLRr+Ztux1CICGGfoQITQp1J6XNDFv3Q1cTR+3GNxRBlU0jdYBvhtpLjJEmlxZLjgsGa3g3ll+PV&#10;Kvg0k83l0G/l6Kvqb/f3qZ/J8Vyp3lu3WYAI1IX/8LP9oRXMUvj7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mQ2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_x0000_s1066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Gi8YA&#10;AADbAAAADwAAAGRycy9kb3ducmV2LnhtbESPT2vCQBTE70K/w/IK3nRTwaZE1yClQaFFaKoHb8/s&#10;M3+afRuyq6bfvlsQehxm5jfMMh1MK67Uu9qygqdpBIK4sLrmUsH+K5u8gHAeWWNrmRT8kIN09TBa&#10;YqLtjT/pmvtSBAi7BBVU3neJlK6oyKCb2o44eGfbG/RB9qXUPd4C3LRyFkXP0mDNYaHCjl4rKr7z&#10;i1Gwu2Tvb83mlMUfOD9ivjl0zT5Tavw4rBcgPA3+P3xvb7WCOI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Gi8YAAADb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44" o:spid="_x0000_s1067" style="position:absolute;left:0;text-align:left;margin-left:-1.5pt;margin-top:.15pt;width:123.25pt;height:841.95pt;flip:x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C54D81">
        <w:rPr>
          <w:i w:val="0"/>
          <w:noProof/>
          <w:color w:val="3366FF"/>
          <w:sz w:val="32"/>
          <w:szCs w:val="32"/>
          <w:lang w:eastAsia="hu-HU"/>
        </w:rPr>
        <w:t>3. Címkebefűzés</w:t>
      </w:r>
    </w:p>
    <w:p w:rsidR="00605EF8" w:rsidRDefault="00605EF8" w:rsidP="00524C26">
      <w:pPr>
        <w:rPr>
          <w:b/>
          <w:bCs/>
          <w:i/>
          <w:iCs/>
          <w:noProof/>
          <w:color w:val="4F81BD"/>
          <w:sz w:val="32"/>
          <w:szCs w:val="32"/>
          <w:lang w:eastAsia="hu-HU"/>
        </w:rPr>
      </w:pPr>
    </w:p>
    <w:p w:rsidR="00605EF8" w:rsidRDefault="00605EF8" w:rsidP="00524C26">
      <w:pPr>
        <w:rPr>
          <w:b/>
          <w:i/>
          <w:noProof/>
          <w:color w:val="4F81BD"/>
          <w:sz w:val="32"/>
          <w:szCs w:val="32"/>
          <w:lang w:eastAsia="hu-HU"/>
        </w:rPr>
      </w:pPr>
    </w:p>
    <w:p w:rsidR="00605EF8" w:rsidRPr="00581865" w:rsidRDefault="00605EF8" w:rsidP="00382DCE">
      <w:pPr>
        <w:rPr>
          <w:lang w:eastAsia="hu-HU"/>
        </w:rPr>
      </w:pPr>
      <w:r>
        <w:rPr>
          <w:lang w:eastAsia="hu-HU"/>
        </w:rPr>
        <w:t>A címketekercs befűzését a mellékelt rajz alapján kell elvégezni.</w:t>
      </w:r>
    </w:p>
    <w:p w:rsidR="00605EF8" w:rsidRDefault="00605EF8" w:rsidP="00524C26">
      <w:r w:rsidRPr="002A6026">
        <w:rPr>
          <w:b/>
          <w:bCs/>
          <w:i/>
          <w:iCs/>
          <w:noProof/>
          <w:color w:val="4F81BD"/>
          <w:sz w:val="32"/>
          <w:szCs w:val="32"/>
          <w:lang w:eastAsia="hu-HU"/>
        </w:rPr>
        <w:pict>
          <v:shape id="_x0000_i1025" type="#_x0000_t75" style="width:297pt;height:325.5pt">
            <v:imagedata r:id="rId10" o:title=""/>
          </v:shape>
        </w:pict>
      </w:r>
      <w:r>
        <w:rPr>
          <w:b/>
          <w:bCs/>
          <w:i/>
          <w:iCs/>
          <w:noProof/>
          <w:color w:val="4F81BD"/>
          <w:sz w:val="32"/>
          <w:szCs w:val="32"/>
          <w:lang w:eastAsia="hu-HU"/>
        </w:rPr>
        <w:br w:type="page"/>
      </w:r>
    </w:p>
    <w:p w:rsidR="00605EF8" w:rsidRPr="00C54D81" w:rsidRDefault="00605EF8" w:rsidP="00DD491D">
      <w:pPr>
        <w:pStyle w:val="ListParagraph"/>
        <w:autoSpaceDE w:val="0"/>
        <w:autoSpaceDN w:val="0"/>
        <w:adjustRightInd w:val="0"/>
        <w:spacing w:before="120" w:after="0" w:line="240" w:lineRule="auto"/>
        <w:ind w:left="0"/>
        <w:outlineLvl w:val="1"/>
        <w:rPr>
          <w:rFonts w:cs="Calibri"/>
          <w:b/>
          <w:color w:val="3366FF"/>
          <w:sz w:val="32"/>
          <w:szCs w:val="32"/>
          <w:u w:val="single"/>
        </w:rPr>
      </w:pPr>
      <w:r>
        <w:rPr>
          <w:noProof/>
          <w:lang w:eastAsia="hu-HU"/>
        </w:rPr>
        <w:pict>
          <v:group id="Group 45" o:spid="_x0000_s1068" style="position:absolute;margin-left:-2.1pt;margin-top:-1.1pt;width:107.85pt;height:841.95pt;flip:x;z-index:25165721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">
            <v:shape id="Freeform 46" o:spid="_x0000_s1069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HicMA&#10;AADbAAAADwAAAGRycy9kb3ducmV2LnhtbESPQWsCMRSE74L/ITyht5pUZGlX41K2VCw9SFU8PzbP&#10;3eDmZbtJdfvvm4LgcZiZb5hlMbhWXKgP1rOGp6kCQVx5Y7nWcNi/Pz6DCBHZYOuZNPxSgGI1Hi0x&#10;N/7KX3TZxVokCIccNTQxdrmUoWrIYZj6jjh5J987jEn2tTQ9XhPctXKmVCYdWk4LDXZUNlSddz9O&#10;w2x429rPI36sbZm9uG9WrdkorR8mw+sCRKQh3sO39sZoyObw/y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Hic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47" o:spid="_x0000_s1070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nV8UA&#10;AADbAAAADwAAAGRycy9kb3ducmV2LnhtbESPT2sCMRTE74LfIbyCN01a/1C2RrELavEgVHvp7XXz&#10;ulm6eVk2Udd++qYgeBxm5jfMfNm5WpypDZVnDY8jBYK48KbiUsPHcT18BhEissHaM2m4UoDlot+b&#10;Y2b8hd/pfIilSBAOGWqwMTaZlKGw5DCMfEOcvG/fOoxJtqU0LV4S3NXySamZdFhxWrDYUG6p+Dmc&#10;nIavci+L38/mONm9qo3ajnO/t7nWg4du9QIiUhfv4Vv7zWiYTeH/S/o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2dX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48" o:spid="_x0000_s1071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89MMA&#10;AADbAAAADwAAAGRycy9kb3ducmV2LnhtbESPS4vCMBSF9wP+h3AFd2OqYBmqUVQQHwsZn+ju0lzb&#10;YnNTmox2/r0ZGHB5OI+PM5o0phQPql1hWUGvG4EgTq0uOFNwPCw+v0A4j6yxtEwKfsnBZNz6GGGi&#10;7ZN39Nj7TIQRdgkqyL2vEildmpNB17UVcfButjbog6wzqWt8hnFTyn4UxdJgwYGQY0XznNL7/scE&#10;7oY31fdscLku11ubxev7+XQ5KtVpN9MhCE+Nf4f/2yutII7h70v4AX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89MMAAADb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49" o:spid="_x0000_s1072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XcMUA&#10;AADbAAAADwAAAGRycy9kb3ducmV2LnhtbESP3WrCQBSE7wt9h+UUvBHd+EOU6CpSEYpFStUHOGRP&#10;s8Hs2ZBdTerTuwWhl8PMfMMs152txI0aXzpWMBomIIhzp0suFJxPu8EchA/IGivHpOCXPKxXry9L&#10;zLRr+Ztux1CICGGfoQITQp1J6XNDFv3Q1cTR+3GNxRBlU0jdYBvhtpLjJEmlxZLjgsGa3g3ll+PV&#10;Kvg0k83l0G/l6Kvqb/f3qZ/J8Vyp3lu3WYAI1IX/8LP9oRWkM/j7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1dw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50" o:spid="_x0000_s1073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4EJMIA&#10;AADbAAAADwAAAGRycy9kb3ducmV2LnhtbERPy4rCMBTdC/5DuAPuNB3BBx2jDGJRUASrs5jdneZO&#10;W21uShO1/r1ZCC4P5z1btKYSN2pcaVnB5yACQZxZXXKu4HRM+lMQziNrrCyTggc5WMy7nRnG2t75&#10;QLfU5yKEsItRQeF9HUvpsoIMuoGtiQP3bxuDPsAml7rBewg3lRxG0VgaLDk0FFjTsqDskl6Ngv01&#10;2a7O679kssPRL6brn/p8SpTqfbTfXyA8tf4tfrk3WsE4jA1fw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XgQk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51" o:spid="_x0000_s1074" style="position:absolute;margin-left:-2.1pt;margin-top:-1.1pt;width:123.25pt;height:841.95pt;flip:x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C54D81">
        <w:rPr>
          <w:rFonts w:cs="Calibri"/>
          <w:b/>
          <w:i/>
          <w:color w:val="3366FF"/>
          <w:sz w:val="32"/>
          <w:szCs w:val="32"/>
        </w:rPr>
        <w:t xml:space="preserve">     </w:t>
      </w:r>
      <w:smartTag w:uri="urn:schemas-microsoft-com:office:smarttags" w:element="metricconverter">
        <w:smartTagPr>
          <w:attr w:name="ProductID" w:val="4. A"/>
        </w:smartTagPr>
        <w:r w:rsidRPr="00C54D81">
          <w:rPr>
            <w:rFonts w:cs="Calibri"/>
            <w:b/>
            <w:color w:val="3366FF"/>
            <w:sz w:val="32"/>
            <w:szCs w:val="32"/>
            <w:u w:val="single"/>
          </w:rPr>
          <w:t>4. A</w:t>
        </w:r>
      </w:smartTag>
      <w:r w:rsidRPr="00C54D81">
        <w:rPr>
          <w:rFonts w:cs="Calibri"/>
          <w:b/>
          <w:color w:val="3366FF"/>
          <w:sz w:val="32"/>
          <w:szCs w:val="32"/>
          <w:u w:val="single"/>
        </w:rPr>
        <w:t xml:space="preserve"> berendezés karbantartása </w:t>
      </w:r>
    </w:p>
    <w:p w:rsidR="00605EF8" w:rsidRPr="007D7B4B" w:rsidRDefault="00605EF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605EF8" w:rsidRPr="007D7B4B" w:rsidRDefault="00605EF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605EF8" w:rsidRPr="007D7B4B" w:rsidRDefault="00605EF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 w:rsidRPr="007D7B4B">
        <w:rPr>
          <w:rFonts w:cs="Calibri"/>
          <w:color w:val="292526"/>
        </w:rPr>
        <w:t xml:space="preserve">A karbantartáshoz a berendezést áramtalanítsuk, hálózati csatlakoztatását szüntessük meg. </w:t>
      </w:r>
    </w:p>
    <w:p w:rsidR="00605EF8" w:rsidRPr="007D7B4B" w:rsidRDefault="00605EF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605EF8" w:rsidRPr="007D7B4B" w:rsidRDefault="00605EF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 w:rsidRPr="007D7B4B">
        <w:rPr>
          <w:rFonts w:cs="Calibri"/>
          <w:color w:val="292526"/>
        </w:rPr>
        <w:t>A berendezést és annak hálózati vezetékét mindig tartsuk tisztán, szárazon, óvjuk a portól, mechanikai, valamint vegyi hatásoktól, folyadékoktól.</w:t>
      </w:r>
    </w:p>
    <w:p w:rsidR="00605EF8" w:rsidRPr="007D7B4B" w:rsidRDefault="00605EF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605EF8" w:rsidRPr="007D7B4B" w:rsidRDefault="00605EF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  <w:r w:rsidRPr="007D7B4B">
        <w:rPr>
          <w:rFonts w:cs="Calibri"/>
          <w:color w:val="292526"/>
        </w:rPr>
        <w:t xml:space="preserve">A külső burkolatot száraz (enyhén nedves) ruhával por mentesítsük. Ne használjunk agresszív tisztítószereket. Kerüljük a nedvesség berendezésbe jutását. </w:t>
      </w:r>
    </w:p>
    <w:p w:rsidR="00605EF8" w:rsidRPr="007D7B4B" w:rsidRDefault="00605EF8" w:rsidP="007D7B4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color w:val="292526"/>
        </w:rPr>
      </w:pPr>
    </w:p>
    <w:p w:rsidR="00605EF8" w:rsidRPr="00DE15BB" w:rsidRDefault="00605EF8" w:rsidP="007D7B4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color w:val="000000"/>
        </w:rPr>
      </w:pPr>
      <w:r w:rsidRPr="007D7B4B">
        <w:rPr>
          <w:rFonts w:cs="Calibri"/>
          <w:color w:val="292526"/>
        </w:rPr>
        <w:t xml:space="preserve">A hálózati kábel és csatlakozó tisztítását különös gonddal végezzük. </w:t>
      </w:r>
      <w:r w:rsidRPr="007D7B4B">
        <w:rPr>
          <w:rFonts w:cs="Calibri"/>
          <w:b/>
          <w:color w:val="292526"/>
        </w:rPr>
        <w:t>Hibás, sérült kábelt</w:t>
      </w:r>
      <w:r w:rsidRPr="007D7B4B">
        <w:rPr>
          <w:rFonts w:cs="Calibri"/>
          <w:b/>
          <w:bCs/>
          <w:color w:val="000000"/>
        </w:rPr>
        <w:t xml:space="preserve"> a hálózathoz csatlakoztatni tilos! </w:t>
      </w:r>
    </w:p>
    <w:p w:rsidR="00605EF8" w:rsidRPr="00382DCE" w:rsidRDefault="00605EF8" w:rsidP="00DE15BB">
      <w:pPr>
        <w:pStyle w:val="ListParagraph"/>
        <w:rPr>
          <w:rFonts w:cs="Calibri"/>
          <w:b/>
          <w:color w:val="0070C0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i/>
          <w:color w:val="0070C0"/>
          <w:sz w:val="32"/>
          <w:szCs w:val="32"/>
        </w:rPr>
      </w:pPr>
    </w:p>
    <w:p w:rsidR="00605EF8" w:rsidRPr="00C54D81" w:rsidRDefault="00605EF8" w:rsidP="00D47CD8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  <w:b/>
          <w:color w:val="3366FF"/>
          <w:sz w:val="32"/>
          <w:szCs w:val="32"/>
          <w:u w:val="single"/>
        </w:rPr>
      </w:pPr>
      <w:r>
        <w:rPr>
          <w:noProof/>
          <w:lang w:eastAsia="hu-HU"/>
        </w:rPr>
        <w:pict>
          <v:group id="_x0000_s1075" style="position:absolute;left:0;text-align:left;margin-left:-2.1pt;margin-top:-1.1pt;width:107.85pt;height:841.95pt;flip:x;z-index:251665408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">
            <v:shape id="Freeform 39" o:spid="_x0000_s107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yzMIA&#10;AADbAAAADwAAAGRycy9kb3ducmV2LnhtbESPQWsCMRSE70L/Q3iF3jTRg9rVKGJpsXgQt+L5sXnu&#10;Bjcv202q239vBMHjMDPfMPNl52pxoTZYzxqGAwWCuPDGcqnh8PPZn4IIEdlg7Zk0/FOA5eKlN8fM&#10;+Cvv6ZLHUiQIhww1VDE2mZShqMhhGPiGOHkn3zqMSbalNC1eE9zVcqTUWDq0nBYqbGhdUXHO/5yG&#10;Ufexs9sjfn/Z9fjd/bKqzUZp/fbarWYgInXxGX60N0bDZAj3L+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zLMwgAAANs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40" o:spid="_x0000_s107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p/sUA&#10;AADbAAAADwAAAGRycy9kb3ducmV2LnhtbESPQWsCMRSE74X+h/CE3jTRFpXVKO1CbelBqHrx9tw8&#10;N4ubl2UTdfXXN4VCj8PMfMPMl52rxYXaUHnWMBwoEMSFNxWXGnbb9/4URIjIBmvPpOFGAZaLx4c5&#10;ZsZf+Zsum1iKBOGQoQYbY5NJGQpLDsPAN8TJO/rWYUyyLaVp8ZrgrpYjpcbSYcVpwWJDuaXitDk7&#10;DYdyLYv7vtm+fL2plfp4zv3a5lo/9brXGYhIXfwP/7U/jYbJC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2n+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41" o:spid="_x0000_s107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0XsMA&#10;AADbAAAADwAAAGRycy9kb3ducmV2LnhtbESPS4vCMBSF9wP+h3AFd2PqgA+qUXRAfCzEN7q7NNe2&#10;2NyUJqOdf2+EgVkezuPjjCa1KcSDKpdbVtBpRyCIE6tzThUcD/PPAQjnkTUWlknBLzmYjBsfI4y1&#10;ffKOHnufijDCLkYFmfdlLKVLMjLo2rYkDt7NVgZ9kFUqdYXPMG4K+RVFPWkw50DIsKTvjJL7/scE&#10;7prX5XbWvVwXq41Ne6v7+XQ5KtVq1tMhCE+1/w//tZdaQb8L7y/hB8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O0XsMAAADbAAAADwAAAAAAAAAAAAAAAACYAgAAZHJzL2Rv&#10;d25yZXYueG1sUEsFBgAAAAAEAAQA9QAAAIg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42" o:spid="_x0000_s107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kNsUA&#10;AADbAAAADwAAAGRycy9kb3ducmV2LnhtbESP3WrCQBSE7wt9h+UUvBHd+EOU6CpSEYpFStUHOGRP&#10;s8Hs2ZBdTerTuwWhl8PMfMMs152txI0aXzpWMBomIIhzp0suFJxPu8EchA/IGivHpOCXPKxXry9L&#10;zLRr+Ztux1CICGGfoQITQp1J6XNDFv3Q1cTR+3GNxRBlU0jdYBvhtpLjJEmlxZLjgsGa3g3ll+PV&#10;Kvg0k83l0G/l6Kvqb/f3qZ/J8Vyp3lu3WYAI1IX/8LP9oRXMUvj7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mQ2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_x0000_s108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Gi8YA&#10;AADbAAAADwAAAGRycy9kb3ducmV2LnhtbESPT2vCQBTE70K/w/IK3nRTwaZE1yClQaFFaKoHb8/s&#10;M3+afRuyq6bfvlsQehxm5jfMMh1MK67Uu9qygqdpBIK4sLrmUsH+K5u8gHAeWWNrmRT8kIN09TBa&#10;YqLtjT/pmvtSBAi7BBVU3neJlK6oyKCb2o44eGfbG/RB9qXUPd4C3LRyFkXP0mDNYaHCjl4rKr7z&#10;i1Gwu2Tvb83mlMUfOD9ivjl0zT5Tavw4rBcgPA3+P3xvb7WCOI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Gi8YAAADbAAAADwAAAAAAAAAAAAAAAACYAgAAZHJz&#10;L2Rvd25yZXYueG1sUEsFBgAAAAAEAAQA9QAAAIs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081" style="position:absolute;left:0;text-align:left;margin-left:-2.1pt;margin-top:-1.1pt;width:123.25pt;height:841.95pt;flip:x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</w:p>
    <w:p w:rsidR="00605EF8" w:rsidRPr="00C54D81" w:rsidRDefault="00605EF8" w:rsidP="00DD491D">
      <w:pPr>
        <w:pStyle w:val="ListParagraph"/>
        <w:autoSpaceDE w:val="0"/>
        <w:autoSpaceDN w:val="0"/>
        <w:adjustRightInd w:val="0"/>
        <w:spacing w:before="120" w:after="0" w:line="360" w:lineRule="auto"/>
        <w:ind w:left="0"/>
        <w:jc w:val="both"/>
        <w:rPr>
          <w:rFonts w:cs="Calibri"/>
          <w:b/>
          <w:color w:val="3366FF"/>
          <w:sz w:val="32"/>
          <w:szCs w:val="32"/>
          <w:u w:val="single"/>
        </w:rPr>
      </w:pPr>
      <w:r w:rsidRPr="00C54D81">
        <w:rPr>
          <w:rFonts w:cs="Calibri"/>
          <w:b/>
          <w:color w:val="3366FF"/>
          <w:sz w:val="32"/>
          <w:szCs w:val="32"/>
          <w:u w:val="single"/>
        </w:rPr>
        <w:t>5. Kezelőpanel</w:t>
      </w:r>
    </w:p>
    <w:p w:rsidR="00605EF8" w:rsidRDefault="00605EF8" w:rsidP="00E975E4">
      <w:pPr>
        <w:pStyle w:val="ListParagraph"/>
        <w:autoSpaceDE w:val="0"/>
        <w:autoSpaceDN w:val="0"/>
        <w:adjustRightInd w:val="0"/>
        <w:spacing w:before="120" w:after="0" w:line="360" w:lineRule="auto"/>
        <w:ind w:left="0"/>
        <w:jc w:val="both"/>
        <w:rPr>
          <w:rFonts w:cs="Calibri"/>
        </w:rPr>
      </w:pPr>
      <w:bookmarkStart w:id="0" w:name="_GoBack"/>
      <w:bookmarkEnd w:id="0"/>
      <w:r>
        <w:rPr>
          <w:rFonts w:cs="Calibri"/>
        </w:rPr>
        <w:t>A berendezés kezelőfelületén a következő feliratozott kapcsolók találhatók:</w:t>
      </w:r>
    </w:p>
    <w:p w:rsidR="00605EF8" w:rsidRDefault="00605EF8" w:rsidP="00D47CD8">
      <w:pPr>
        <w:pStyle w:val="ListParagraph"/>
        <w:numPr>
          <w:ilvl w:val="0"/>
          <w:numId w:val="15"/>
        </w:numPr>
        <w:tabs>
          <w:tab w:val="clear" w:pos="1440"/>
          <w:tab w:val="num" w:pos="440"/>
        </w:tabs>
        <w:autoSpaceDE w:val="0"/>
        <w:autoSpaceDN w:val="0"/>
        <w:adjustRightInd w:val="0"/>
        <w:spacing w:before="120" w:after="0" w:line="360" w:lineRule="auto"/>
        <w:ind w:left="770" w:hanging="330"/>
        <w:jc w:val="both"/>
        <w:rPr>
          <w:rFonts w:cs="Calibri"/>
        </w:rPr>
      </w:pPr>
      <w:r>
        <w:rPr>
          <w:noProof/>
          <w:lang w:eastAsia="hu-HU"/>
        </w:rPr>
        <w:pict>
          <v:line id="_x0000_s1082" style="position:absolute;left:0;text-align:left;z-index:251673600" from="104.5pt,2.25pt" to="291.5pt,344.25pt" strokecolor="red">
            <v:stroke endarrow="block"/>
          </v:line>
        </w:pict>
      </w:r>
      <w:r>
        <w:rPr>
          <w:rFonts w:cs="Calibri"/>
        </w:rPr>
        <w:t>Vészleállító gomb</w:t>
      </w:r>
    </w:p>
    <w:p w:rsidR="00605EF8" w:rsidRDefault="00605EF8" w:rsidP="00D47CD8">
      <w:pPr>
        <w:pStyle w:val="ListParagraph"/>
        <w:numPr>
          <w:ilvl w:val="0"/>
          <w:numId w:val="15"/>
        </w:numPr>
        <w:tabs>
          <w:tab w:val="clear" w:pos="1440"/>
          <w:tab w:val="num" w:pos="440"/>
        </w:tabs>
        <w:autoSpaceDE w:val="0"/>
        <w:autoSpaceDN w:val="0"/>
        <w:adjustRightInd w:val="0"/>
        <w:spacing w:before="120" w:after="0" w:line="360" w:lineRule="auto"/>
        <w:ind w:left="770" w:hanging="330"/>
        <w:jc w:val="both"/>
        <w:rPr>
          <w:rFonts w:cs="Calibri"/>
        </w:rPr>
      </w:pPr>
      <w:r>
        <w:rPr>
          <w:noProof/>
          <w:lang w:eastAsia="hu-HU"/>
        </w:rPr>
        <w:pict>
          <v:line id="_x0000_s1083" style="position:absolute;left:0;text-align:left;z-index:251674624" from="66pt,2.55pt" to="225.5pt,326.55pt" strokecolor="red">
            <v:stroke endarrow="block"/>
          </v:line>
        </w:pict>
      </w:r>
      <w:r>
        <w:rPr>
          <w:rFonts w:cs="Calibri"/>
        </w:rPr>
        <w:t>Főkapcsoló</w:t>
      </w:r>
    </w:p>
    <w:p w:rsidR="00605EF8" w:rsidRDefault="00605EF8" w:rsidP="00D47CD8">
      <w:pPr>
        <w:pStyle w:val="ListParagraph"/>
        <w:numPr>
          <w:ilvl w:val="0"/>
          <w:numId w:val="15"/>
        </w:numPr>
        <w:tabs>
          <w:tab w:val="clear" w:pos="1440"/>
          <w:tab w:val="num" w:pos="440"/>
        </w:tabs>
        <w:autoSpaceDE w:val="0"/>
        <w:autoSpaceDN w:val="0"/>
        <w:adjustRightInd w:val="0"/>
        <w:spacing w:before="120" w:after="0" w:line="360" w:lineRule="auto"/>
        <w:ind w:left="770" w:hanging="330"/>
        <w:jc w:val="both"/>
        <w:rPr>
          <w:rFonts w:cs="Calibri"/>
        </w:rPr>
      </w:pPr>
      <w:r>
        <w:rPr>
          <w:noProof/>
          <w:lang w:eastAsia="hu-HU"/>
        </w:rPr>
        <w:pict>
          <v:line id="_x0000_s1084" style="position:absolute;left:0;text-align:left;z-index:251676672" from="49.5pt,2.8pt" to="143pt,299.8pt" strokecolor="red">
            <v:stroke endarrow="block"/>
          </v:line>
        </w:pict>
      </w:r>
      <w:r>
        <w:rPr>
          <w:rFonts w:cs="Calibri"/>
        </w:rPr>
        <w:t>Láncos görgős szállítópálya sebesség állító potenciométer</w:t>
      </w:r>
    </w:p>
    <w:p w:rsidR="00605EF8" w:rsidRDefault="00605EF8" w:rsidP="00D47CD8">
      <w:pPr>
        <w:pStyle w:val="ListParagraph"/>
        <w:numPr>
          <w:ilvl w:val="0"/>
          <w:numId w:val="15"/>
        </w:numPr>
        <w:tabs>
          <w:tab w:val="clear" w:pos="1440"/>
          <w:tab w:val="num" w:pos="440"/>
        </w:tabs>
        <w:autoSpaceDE w:val="0"/>
        <w:autoSpaceDN w:val="0"/>
        <w:adjustRightInd w:val="0"/>
        <w:spacing w:before="120" w:after="0" w:line="360" w:lineRule="auto"/>
        <w:ind w:left="770" w:hanging="330"/>
        <w:jc w:val="both"/>
        <w:rPr>
          <w:rFonts w:cs="Calibri"/>
        </w:rPr>
      </w:pPr>
      <w:r>
        <w:rPr>
          <w:noProof/>
          <w:lang w:eastAsia="hu-HU"/>
        </w:rPr>
        <w:pict>
          <v:line id="_x0000_s1085" style="position:absolute;left:0;text-align:left;z-index:251677696" from="77pt,3.1pt" to="176pt,273.1pt" strokecolor="red">
            <v:stroke endarrow="block"/>
          </v:line>
        </w:pict>
      </w:r>
      <w:r>
        <w:rPr>
          <w:rFonts w:cs="Calibri"/>
        </w:rPr>
        <w:t>Címkézési sebesség állító potenciométer</w:t>
      </w:r>
    </w:p>
    <w:p w:rsidR="00605EF8" w:rsidRDefault="00605EF8" w:rsidP="00D47CD8">
      <w:pPr>
        <w:pStyle w:val="ListParagraph"/>
        <w:numPr>
          <w:ilvl w:val="0"/>
          <w:numId w:val="15"/>
        </w:numPr>
        <w:tabs>
          <w:tab w:val="clear" w:pos="1440"/>
          <w:tab w:val="num" w:pos="440"/>
        </w:tabs>
        <w:autoSpaceDE w:val="0"/>
        <w:autoSpaceDN w:val="0"/>
        <w:adjustRightInd w:val="0"/>
        <w:spacing w:before="120" w:after="0" w:line="360" w:lineRule="auto"/>
        <w:ind w:left="770" w:hanging="330"/>
        <w:jc w:val="both"/>
        <w:rPr>
          <w:rFonts w:cs="Calibri"/>
        </w:rPr>
      </w:pPr>
      <w:r>
        <w:rPr>
          <w:noProof/>
          <w:lang w:eastAsia="hu-HU"/>
        </w:rPr>
        <w:pict>
          <v:line id="_x0000_s1086" style="position:absolute;left:0;text-align:left;z-index:251675648" from="126.5pt,-5.65pt" to="253pt,246.35pt" strokecolor="red">
            <v:stroke endarrow="block"/>
          </v:line>
        </w:pict>
      </w:r>
      <w:r>
        <w:rPr>
          <w:rFonts w:cs="Calibri"/>
        </w:rPr>
        <w:t>Címkéző fej elindító/leállító gomb</w:t>
      </w:r>
    </w:p>
    <w:p w:rsidR="00605EF8" w:rsidRPr="00DE15BB" w:rsidRDefault="00605EF8" w:rsidP="00DE15BB">
      <w:pPr>
        <w:pStyle w:val="ListParagraph"/>
        <w:autoSpaceDE w:val="0"/>
        <w:autoSpaceDN w:val="0"/>
        <w:adjustRightInd w:val="0"/>
        <w:spacing w:before="120" w:after="0" w:line="360" w:lineRule="auto"/>
        <w:jc w:val="both"/>
        <w:rPr>
          <w:rFonts w:cs="Calibri"/>
        </w:rPr>
      </w:pPr>
      <w:r w:rsidRPr="002A6026">
        <w:rPr>
          <w:sz w:val="32"/>
          <w:szCs w:val="32"/>
        </w:rPr>
        <w:pict>
          <v:shape id="_x0000_i1026" type="#_x0000_t75" style="width:369.75pt;height:302.25pt">
            <v:imagedata r:id="rId11" o:title=""/>
          </v:shape>
        </w:pict>
      </w:r>
    </w:p>
    <w:p w:rsidR="00605EF8" w:rsidRDefault="00605EF8" w:rsidP="006F7B82">
      <w:pPr>
        <w:pStyle w:val="IntenseQuote"/>
        <w:pBdr>
          <w:bottom w:val="single" w:sz="4" w:space="31" w:color="4F81BD"/>
        </w:pBdr>
        <w:ind w:left="440"/>
        <w:rPr>
          <w:noProof/>
          <w:lang w:eastAsia="hu-HU"/>
        </w:rPr>
      </w:pPr>
    </w:p>
    <w:p w:rsidR="00605EF8" w:rsidRDefault="00605EF8" w:rsidP="00D47CD8">
      <w:pPr>
        <w:rPr>
          <w:b/>
          <w:i/>
          <w:color w:val="0066FF"/>
          <w:sz w:val="32"/>
          <w:szCs w:val="32"/>
          <w:lang w:eastAsia="hu-HU"/>
        </w:rPr>
      </w:pPr>
    </w:p>
    <w:p w:rsidR="00605EF8" w:rsidRDefault="00605EF8" w:rsidP="00D47CD8">
      <w:pPr>
        <w:rPr>
          <w:b/>
          <w:i/>
          <w:color w:val="0066FF"/>
          <w:sz w:val="32"/>
          <w:szCs w:val="32"/>
          <w:lang w:eastAsia="hu-HU"/>
        </w:rPr>
      </w:pPr>
    </w:p>
    <w:p w:rsidR="00605EF8" w:rsidRDefault="00605EF8" w:rsidP="00D47CD8">
      <w:pPr>
        <w:rPr>
          <w:b/>
          <w:i/>
          <w:color w:val="0066FF"/>
          <w:sz w:val="32"/>
          <w:szCs w:val="32"/>
          <w:lang w:eastAsia="hu-HU"/>
        </w:rPr>
      </w:pPr>
    </w:p>
    <w:p w:rsidR="00605EF8" w:rsidRDefault="00605EF8" w:rsidP="00D47CD8">
      <w:pPr>
        <w:rPr>
          <w:b/>
          <w:i/>
          <w:color w:val="0066FF"/>
          <w:sz w:val="32"/>
          <w:szCs w:val="32"/>
          <w:lang w:eastAsia="hu-HU"/>
        </w:rPr>
      </w:pPr>
    </w:p>
    <w:p w:rsidR="00605EF8" w:rsidRDefault="00605EF8" w:rsidP="00D47CD8">
      <w:pPr>
        <w:rPr>
          <w:b/>
          <w:i/>
          <w:color w:val="0066FF"/>
          <w:sz w:val="32"/>
          <w:szCs w:val="32"/>
          <w:lang w:eastAsia="hu-HU"/>
        </w:rPr>
      </w:pPr>
    </w:p>
    <w:p w:rsidR="00605EF8" w:rsidRPr="00C54D81" w:rsidRDefault="00605EF8" w:rsidP="00D47CD8">
      <w:pPr>
        <w:rPr>
          <w:b/>
          <w:color w:val="3366FF"/>
          <w:sz w:val="32"/>
          <w:szCs w:val="32"/>
          <w:u w:val="single"/>
          <w:lang w:eastAsia="hu-HU"/>
        </w:rPr>
      </w:pPr>
      <w:r w:rsidRPr="00C54D81">
        <w:rPr>
          <w:b/>
          <w:color w:val="3366FF"/>
          <w:sz w:val="32"/>
          <w:szCs w:val="32"/>
          <w:u w:val="single"/>
          <w:lang w:eastAsia="hu-HU"/>
        </w:rPr>
        <w:t>6. Beállítási lehetőségek</w:t>
      </w:r>
    </w:p>
    <w:p w:rsidR="00605EF8" w:rsidRDefault="00605EF8" w:rsidP="00382DCE">
      <w:pPr>
        <w:rPr>
          <w:bCs/>
          <w:iCs/>
          <w:noProof/>
          <w:lang w:eastAsia="hu-HU"/>
        </w:rPr>
      </w:pPr>
      <w:r w:rsidRPr="00382308">
        <w:rPr>
          <w:bCs/>
          <w:iCs/>
          <w:noProof/>
          <w:lang w:eastAsia="hu-HU"/>
        </w:rPr>
        <w:t>Attól függően, hogy milyen átmérőjű terméket szeretnénk címkézni, számtalan beállítási lehetőség</w:t>
      </w:r>
      <w:r>
        <w:rPr>
          <w:bCs/>
          <w:iCs/>
          <w:noProof/>
          <w:lang w:eastAsia="hu-HU"/>
        </w:rPr>
        <w:t xml:space="preserve"> segíti a gép kezelőjét:</w:t>
      </w:r>
    </w:p>
    <w:p w:rsidR="00605EF8" w:rsidRPr="00C54D81" w:rsidRDefault="00605EF8" w:rsidP="00382DCE">
      <w:pPr>
        <w:rPr>
          <w:bCs/>
          <w:iCs/>
          <w:noProof/>
          <w:sz w:val="32"/>
          <w:szCs w:val="32"/>
          <w:lang w:eastAsia="hu-HU"/>
        </w:rPr>
      </w:pPr>
    </w:p>
    <w:p w:rsidR="00605EF8" w:rsidRPr="00C54D81" w:rsidRDefault="00605EF8" w:rsidP="00382DCE">
      <w:pPr>
        <w:rPr>
          <w:b/>
          <w:bCs/>
          <w:iCs/>
          <w:noProof/>
          <w:color w:val="3366FF"/>
          <w:sz w:val="32"/>
          <w:szCs w:val="32"/>
          <w:u w:val="single"/>
          <w:lang w:eastAsia="hu-HU"/>
        </w:rPr>
      </w:pPr>
      <w:r w:rsidRPr="00C54D81">
        <w:rPr>
          <w:b/>
          <w:bCs/>
          <w:iCs/>
          <w:noProof/>
          <w:color w:val="3366FF"/>
          <w:sz w:val="32"/>
          <w:szCs w:val="32"/>
          <w:u w:val="single"/>
          <w:lang w:eastAsia="hu-HU"/>
        </w:rPr>
        <w:t>6/1. Címkézési magasság beállítása</w:t>
      </w:r>
    </w:p>
    <w:p w:rsidR="00605EF8" w:rsidRDefault="00605EF8" w:rsidP="00382DCE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 xml:space="preserve">A címkézési magasságot a címkéző applikátor mögött található </w:t>
      </w:r>
      <w:r w:rsidRPr="00120ECF">
        <w:rPr>
          <w:bCs/>
          <w:iCs/>
          <w:noProof/>
          <w:lang w:eastAsia="hu-HU"/>
        </w:rPr>
        <w:t>állító karral lehet beállítani fokozatmentesen.</w:t>
      </w:r>
      <w:r>
        <w:rPr>
          <w:bCs/>
          <w:iCs/>
          <w:noProof/>
          <w:lang w:eastAsia="hu-HU"/>
        </w:rPr>
        <w:t xml:space="preserve"> A beállítást a gép működése közben kell elvégezni, így azonnal láthatjuk az optimális címkemagasságot a próba címkék felhelyezésekor.</w:t>
      </w:r>
    </w:p>
    <w:p w:rsidR="00605EF8" w:rsidRDefault="00605EF8" w:rsidP="00382DCE">
      <w:pPr>
        <w:rPr>
          <w:bCs/>
          <w:iCs/>
          <w:noProof/>
          <w:lang w:eastAsia="hu-HU"/>
        </w:rPr>
      </w:pPr>
    </w:p>
    <w:p w:rsidR="00605EF8" w:rsidRPr="00C54D81" w:rsidRDefault="00605EF8" w:rsidP="004C132A">
      <w:pPr>
        <w:pStyle w:val="IntenseQuote"/>
        <w:ind w:left="0"/>
        <w:rPr>
          <w:i w:val="0"/>
          <w:color w:val="3366FF"/>
          <w:sz w:val="32"/>
          <w:szCs w:val="32"/>
          <w:u w:val="single"/>
          <w:lang w:eastAsia="hu-HU"/>
        </w:rPr>
      </w:pPr>
      <w:r>
        <w:rPr>
          <w:noProof/>
          <w:lang w:eastAsia="hu-HU"/>
        </w:rPr>
        <w:pict>
          <v:shape id="Freeform 43" o:spid="_x0000_s1087" style="position:absolute;margin-left:-3.8pt;margin-top:.05pt;width:123.25pt;height:841.95pt;flip:x;z-index:251662336;visibility:visible;mso-wrap-style:square;mso-wrap-distance-left:9pt;mso-wrap-distance-top:0;mso-wrap-distance-right:9pt;mso-wrap-distance-bottom:0;mso-position-horizontal-relative:pag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088" style="position:absolute;margin-left:-3.8pt;margin-top:.05pt;width:107.85pt;height:841.95pt;flip:x;z-index:25166336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T/lwUAAJ0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">
            <v:shape id="Freeform 4" o:spid="_x0000_s1089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olMMA&#10;AADbAAAADwAAAGRycy9kb3ducmV2LnhtbESPQWsCMRSE74X+h/AKvdWkVqSum5WiKBYPUhXPj81z&#10;N3Tzst1EXf99IxR6HGbmGyaf9a4RF+qC9azhdaBAEJfeWK40HPbLl3cQISIbbDyThhsFmBWPDzlm&#10;xl/5iy67WIkE4ZChhjrGNpMylDU5DAPfEifv5DuHMcmukqbDa4K7Rg6VGkuHltNCjS3Nayq/d2en&#10;YdgvtnZzxM+VnY8n7odVY9ZK6+en/mMKIlIf/8N/7bXR8DaC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ol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90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zpsUA&#10;AADbAAAADwAAAGRycy9kb3ducmV2LnhtbESPQWsCMRSE74L/IbxCbzWpSlu2RtGFqngQ1F56e928&#10;bpZuXpZN1G1/vREEj8PMfMNMZp2rxYnaUHnW8DxQIIgLbyouNXwePp7eQISIbLD2TBr+KMBs2u9N&#10;MDP+zDs67WMpEoRDhhpsjE0mZSgsOQwD3xAn78e3DmOSbSlNi+cEd7UcKvUiHVacFiw2lFsqfvdH&#10;p+G73Mri/6s5jDcLtVSrUe63Ntf68aGbv4OI1MV7+NZeGw2jV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nOm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91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AMIA&#10;AADbAAAADwAAAGRycy9kb3ducmV2LnhtbERPTWvCQBC9C/0PyxR6000tSkldpRXE6kE0tcXehuw0&#10;CWZnQ3ar8d87B8Hj431PZp2r1YnaUHk28DxIQBHn3lZcGNh/LfqvoEJEtlh7JgMXCjCbPvQmmFp/&#10;5h2dslgoCeGQooEyxibVOuQlOQwD3xAL9+dbh1FgW2jb4lnCXa2HSTLWDiuWhhIbmpeUH7N/J71r&#10;Xjfbj9Hhd7na+GK8Ov58H/bGPD1272+gInXxLr65P62BFxkrX+QH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KIAwgAAANs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" o:spid="_x0000_s1092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JhMUA&#10;AADbAAAADwAAAGRycy9kb3ducmV2LnhtbESP0WrCQBRE3wX/YblCX6TZqMXamFXEUiiKiLYfcMne&#10;ZoPZuyG7NWm/visUfBxm5gyTr3tbiyu1vnKsYJKkIIgLpysuFXx+vD0uQPiArLF2TAp+yMN6NRzk&#10;mGnX8Ymu51CKCGGfoQITQpNJ6QtDFn3iGuLofbnWYoiyLaVusYtwW8tpms6lxYrjgsGGtoaKy/nb&#10;Ktib2eZyGHdycqzHr7vfJ/8spwulHkb9ZgkiUB/u4f/2u1Ywe4H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mE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093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UQs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X3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VRC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C54D81">
        <w:rPr>
          <w:i w:val="0"/>
          <w:color w:val="3366FF"/>
          <w:sz w:val="32"/>
          <w:szCs w:val="32"/>
          <w:u w:val="single"/>
          <w:lang w:eastAsia="hu-HU"/>
        </w:rPr>
        <w:t>6/2. Címkeköz érzékelő</w:t>
      </w:r>
      <w:r>
        <w:rPr>
          <w:i w:val="0"/>
          <w:color w:val="3366FF"/>
          <w:sz w:val="32"/>
          <w:szCs w:val="32"/>
          <w:u w:val="single"/>
          <w:lang w:eastAsia="hu-HU"/>
        </w:rPr>
        <w:t xml:space="preserve"> beállítása</w:t>
      </w: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Cs/>
          <w:lang w:eastAsia="hu-HU"/>
        </w:rPr>
      </w:pPr>
      <w:r>
        <w:rPr>
          <w:noProof/>
          <w:lang w:eastAsia="hu-HU"/>
        </w:rPr>
        <w:pict>
          <v:shape id="Kép 3" o:spid="_x0000_s1094" type="#_x0000_t75" style="position:absolute;margin-left:151.5pt;margin-top:-3.95pt;width:105.5pt;height:87.05pt;z-index:251682816;visibility:visible">
            <v:imagedata r:id="rId12" o:title=""/>
          </v:shape>
        </w:pict>
      </w:r>
      <w:r w:rsidRPr="000A3CD0">
        <w:rPr>
          <w:rFonts w:ascii="Calibri,BoldItalic" w:hAnsi="Calibri,BoldItalic" w:cs="Calibri,BoldItalic"/>
          <w:b/>
          <w:bCs/>
          <w:i/>
          <w:iCs/>
          <w:lang w:eastAsia="hu-HU"/>
        </w:rPr>
        <w:t xml:space="preserve">Címkeérzékelő </w:t>
      </w:r>
      <w:r w:rsidRPr="000A3CD0">
        <w:rPr>
          <w:rFonts w:ascii="Calibri,BoldItalic" w:hAnsi="Calibri,BoldItalic" w:cs="Calibri,BoldItalic"/>
          <w:b/>
          <w:bCs/>
          <w:iCs/>
          <w:lang w:eastAsia="hu-HU"/>
        </w:rPr>
        <w:t>FS03</w:t>
      </w: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Cs/>
          <w:lang w:eastAsia="hu-HU"/>
        </w:rPr>
      </w:pP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Cs/>
          <w:lang w:eastAsia="hu-HU"/>
        </w:rPr>
      </w:pPr>
    </w:p>
    <w:p w:rsidR="00605EF8" w:rsidRPr="000A3CD0" w:rsidRDefault="00605EF8" w:rsidP="00C54D81">
      <w:pPr>
        <w:autoSpaceDE w:val="0"/>
        <w:autoSpaceDN w:val="0"/>
        <w:adjustRightInd w:val="0"/>
        <w:spacing w:after="0" w:line="240" w:lineRule="auto"/>
        <w:jc w:val="right"/>
        <w:rPr>
          <w:rFonts w:ascii="Calibri,BoldItalic" w:hAnsi="Calibri,BoldItalic" w:cs="Calibri,BoldItalic"/>
          <w:b/>
          <w:bCs/>
          <w:i/>
          <w:iCs/>
          <w:lang w:eastAsia="hu-HU"/>
        </w:rPr>
      </w:pPr>
    </w:p>
    <w:p w:rsidR="00605EF8" w:rsidRPr="000854DD" w:rsidRDefault="00605EF8" w:rsidP="00C54D81">
      <w:pPr>
        <w:jc w:val="center"/>
        <w:rPr>
          <w:rFonts w:ascii="Calibri,Bold" w:hAnsi="Calibri,Bold" w:cs="Calibri,Bold"/>
          <w:b/>
          <w:bCs/>
          <w:color w:val="000000"/>
          <w:sz w:val="24"/>
          <w:szCs w:val="24"/>
          <w:lang w:eastAsia="hu-HU"/>
        </w:rPr>
      </w:pP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rPr>
          <w:rFonts w:cs="Calibri"/>
          <w:lang w:eastAsia="hu-HU"/>
        </w:rPr>
      </w:pP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hu-HU"/>
        </w:rPr>
      </w:pPr>
      <w:r>
        <w:rPr>
          <w:rFonts w:cs="Calibri"/>
          <w:lang w:eastAsia="hu-HU"/>
        </w:rPr>
        <w:t>Az FS03-as címkeérzékelő egy betanulós egység, amely alkalmas papír címkék és elektromosan vezető címkék (fémmel bevont/pl.: alumínium) érzékelésére is.  Az egység úgy van beállítva, hogy aktívan reagáljon a címke elhaladására (1 jelzés/címke). Az egységen található LED mutatja a jelenlegi kapcsolt kibocsátást (felvillan a címkék felett és elalszik a köztük lévő hézag felett). Az FS03-ban kétféle működési módot lehet beállítani „munka módot” és beállítási módot”, melyeket a következőkben részletezünk. Amennyiben szükséges, minden beállítást egy egyszerű beállító gomb segítségével lehet végrehajtani.  A különböző állapotokat, eredményeket és jelzéseket egy LED-en keresztül lehet ellenőrizni, amely zölden és pirosan tud világítani.</w:t>
      </w: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hu-HU"/>
        </w:rPr>
      </w:pP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hu-HU"/>
        </w:rPr>
      </w:pPr>
      <w:r>
        <w:rPr>
          <w:rFonts w:cs="Calibri"/>
          <w:lang w:eastAsia="hu-HU"/>
        </w:rPr>
        <w:t>A beállításkor a címkeköz fölé kell állítani az érzékelőt, és a nyomógombot 3 másodpercig nyomva tartani ebben az állapotban. Ezek után az érzékelőt a normál címke fölé kell pozícionálni. A berendezés ettől kezdve automatikusan érzékeli a címkeközöket.</w:t>
      </w:r>
    </w:p>
    <w:p w:rsidR="00605EF8" w:rsidRDefault="00605EF8" w:rsidP="00C54D8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hu-HU"/>
        </w:rPr>
      </w:pPr>
    </w:p>
    <w:p w:rsidR="00605EF8" w:rsidRDefault="00605EF8" w:rsidP="00C54D81">
      <w:pPr>
        <w:jc w:val="both"/>
        <w:rPr>
          <w:rFonts w:ascii="Calibri,Bold" w:hAnsi="Calibri,Bold" w:cs="Calibri,Bold"/>
          <w:b/>
          <w:bCs/>
          <w:lang w:eastAsia="hu-HU"/>
        </w:rPr>
      </w:pPr>
      <w:r>
        <w:rPr>
          <w:noProof/>
          <w:lang w:eastAsia="hu-HU"/>
        </w:rPr>
        <w:pict>
          <v:shape id="_x0000_s1095" style="position:absolute;left:0;text-align:left;margin-left:-2.1pt;margin-top:-1.1pt;width:123.25pt;height:841.95pt;flip:x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096" style="position:absolute;left:0;text-align:left;margin-left:-7.6pt;margin-top:-1.1pt;width:107.85pt;height:841.95pt;flip:x;z-index:25168179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34HlgUAAKM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">
            <v:shape id="Freeform 4" o:spid="_x0000_s1097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ms8EA&#10;AADcAAAADwAAAGRycy9kb3ducmV2LnhtbERPTWsCMRC9C/6HMEJvNVGK2q1RRLEoHkQrnofNdDe4&#10;maybVLf/vhEK3ubxPmc6b10lbtQE61nDoK9AEOfeWC40nL7WrxMQISIbrDyThl8KMJ91O1PMjL/z&#10;gW7HWIgUwiFDDWWMdSZlyEtyGPq+Jk7ct28cxgSbQpoG7yncVXKo1Eg6tJwaSqxpWVJ+Of44DcN2&#10;tbe7M24/7XL07q6sKrNRWr/02sUHiEhtfIr/3RuT5o/f4PFMukD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lZrPBAAAA3AAAAA8AAAAAAAAAAAAAAAAAmAIAAGRycy9kb3du&#10;cmV2LnhtbFBLBQYAAAAABAAEAPUAAACG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098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VpMQA&#10;AADcAAAADwAAAGRycy9kb3ducmV2LnhtbERPTUvDQBC9F/wPywjeml21VYnZFA20Fg8FWy/exuyY&#10;DWZnQ3bbRn+9Wyh4m8f7nGIxuk4caAitZw3XmQJBXHvTcqPhfbecPoAIEdlg55k0/FCARXkxKTA3&#10;/shvdNjGRqQQDjlqsDH2uZShtuQwZL4nTtyXHxzGBIdGmgGPKdx18kapO+mw5dRgsafKUv293TsN&#10;n81G1r8f/W72+qxW6uW28htbaX11OT49gog0xn/x2b02af79HE7PpAt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VaTEAAAA3AAAAA8AAAAAAAAAAAAAAAAAmAIAAGRycy9k&#10;b3ducmV2LnhtbFBLBQYAAAAABAAEAPUAAACJAwAAAAA=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099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9IccA&#10;AADcAAAADwAAAGRycy9kb3ducmV2LnhtbESPQWvCQBCF74L/YRnBW9200ChpVmkLpepB1NoSb0N2&#10;TILZ2ZBdNf57Vyh4m+G9ed+bdNaZWpypdZVlBc+jCARxbnXFhYLdz9fTBITzyBpry6TgSg5m034v&#10;xUTbC2/ovPWFCCHsElRQet8kUrq8JINuZBvioB1sa9CHtS2kbvESwk0tX6IolgYrDoQSG/osKT9u&#10;TyZwl7xs1h+v2f57sbJFvDj+/WY7pYaD7v0NhKfOP8z/13Md6o9juD8TJp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HfSHHAAAA3AAAAA8AAAAAAAAAAAAAAAAAmAIAAGRy&#10;cy9kb3ducmV2LnhtbFBLBQYAAAAABAAEAPUAAACM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" o:spid="_x0000_s1100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Vwp8QA&#10;AADcAAAADwAAAGRycy9kb3ducmV2LnhtbERP3WrCMBS+F/YO4Qy8kZmqY5XOVGQiDGWMuT3AoTlr&#10;SpuT0kTb+fRGGHh3Pr7fs1oPthFn6nzlWMFsmoAgLpyuuFTw8717WoLwAVlj45gU/JGHdf4wWmGm&#10;Xc9fdD6GUsQQ9hkqMCG0mZS+MGTRT11LHLlf11kMEXal1B32Mdw2cp4kL9JixbHBYEtvhor6eLIK&#10;DmaxqT8mvZx9NpPt/vLsUzlfKjV+HDavIAIN4S7+d7/rOD9N4fZ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cKfEAAAA3AAAAA8AAAAAAAAAAAAAAAAAmAIAAGRycy9k&#10;b3ducmV2LnhtbFBLBQYAAAAABAAEAPUAAACJAwAAAAA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01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ld8cA&#10;AADcAAAADwAAAGRycy9kb3ducmV2LnhtbESPT2vCQBDF7wW/wzJCb3Wj4B9SV5HSYMFSMNpDb9Ps&#10;mESzsyG7avrtO4dCbzO8N+/9ZrnuXaNu1IXas4HxKAFFXHhbc2ngeMieFqBCRLbYeCYDPxRgvRo8&#10;LDG1/s57uuWxVBLCIUUDVYxtqnUoKnIYRr4lFu3kO4dR1q7UtsO7hLtGT5Jkph3WLA0VtvRSUXHJ&#10;r87AxzXbvZ6339n8HadfmG8/2/MxM+Zx2G+eQUXq47/57/rNCv5ca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8pXfHAAAA3AAAAA8AAAAAAAAAAAAAAAAAmAIAAGRy&#10;cy9kb3ducmV2LnhtbFBLBQYAAAAABAAEAPUAAACM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rFonts w:ascii="Calibri,Bold" w:hAnsi="Calibri,Bold" w:cs="Calibri,Bold"/>
          <w:b/>
          <w:bCs/>
          <w:lang w:eastAsia="hu-HU"/>
        </w:rPr>
        <w:t>Keresztirányú beállítás:</w:t>
      </w:r>
    </w:p>
    <w:p w:rsidR="00605EF8" w:rsidRPr="00B7793E" w:rsidRDefault="00605EF8" w:rsidP="00C54D81">
      <w:pPr>
        <w:jc w:val="both"/>
        <w:rPr>
          <w:rFonts w:cs="Calibri,Bold"/>
          <w:bCs/>
          <w:lang w:eastAsia="hu-HU"/>
        </w:rPr>
      </w:pPr>
      <w:r w:rsidRPr="00B7793E">
        <w:rPr>
          <w:rFonts w:cs="Calibri,Bold"/>
          <w:bCs/>
          <w:lang w:eastAsia="hu-HU"/>
        </w:rPr>
        <w:t>Emelje meg enyhén az érzékelőt az elejénél fogva, és csúsztassa a címke középvonalába.</w:t>
      </w:r>
      <w:r>
        <w:rPr>
          <w:rFonts w:cs="Calibri,Bold"/>
          <w:bCs/>
          <w:lang w:eastAsia="hu-HU"/>
        </w:rPr>
        <w:t xml:space="preserve"> </w:t>
      </w:r>
    </w:p>
    <w:p w:rsidR="00605EF8" w:rsidRPr="008A1D55" w:rsidRDefault="00605EF8" w:rsidP="00CD7AB3">
      <w:pPr>
        <w:rPr>
          <w:bCs/>
          <w:iCs/>
          <w:noProof/>
          <w:color w:val="0066FF"/>
          <w:u w:val="single"/>
          <w:lang w:eastAsia="hu-HU"/>
        </w:rPr>
      </w:pPr>
      <w:r>
        <w:rPr>
          <w:noProof/>
          <w:lang w:eastAsia="hu-HU"/>
        </w:rPr>
        <w:pict>
          <v:group id="_x0000_s1102" style="position:absolute;margin-left:-2.1pt;margin-top:-1.1pt;width:107.85pt;height:841.95pt;flip:x;z-index:25167155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T/lwUAAJ0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">
            <v:shape id="Freeform 4" o:spid="_x0000_s110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olMMA&#10;AADbAAAADwAAAGRycy9kb3ducmV2LnhtbESPQWsCMRSE74X+h/AKvdWkVqSum5WiKBYPUhXPj81z&#10;N3Tzst1EXf99IxR6HGbmGyaf9a4RF+qC9azhdaBAEJfeWK40HPbLl3cQISIbbDyThhsFmBWPDzlm&#10;xl/5iy67WIkE4ZChhjrGNpMylDU5DAPfEifv5DuHMcmukqbDa4K7Rg6VGkuHltNCjS3Nayq/d2en&#10;YdgvtnZzxM+VnY8n7odVY9ZK6+en/mMKIlIf/8N/7bXR8DaC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ol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0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zpsUA&#10;AADbAAAADwAAAGRycy9kb3ducmV2LnhtbESPQWsCMRSE74L/IbxCbzWpSlu2RtGFqngQ1F56e928&#10;bpZuXpZN1G1/vREEj8PMfMNMZp2rxYnaUHnW8DxQIIgLbyouNXwePp7eQISIbLD2TBr+KMBs2u9N&#10;MDP+zDs67WMpEoRDhhpsjE0mZSgsOQwD3xAn78e3DmOSbSlNi+cEd7UcKvUiHVacFiw2lFsqfvdH&#10;p+G73Mri/6s5jDcLtVSrUe63Ntf68aGbv4OI1MV7+NZeGw2jV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nOm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0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AMIA&#10;AADbAAAADwAAAGRycy9kb3ducmV2LnhtbERPTWvCQBC9C/0PyxR6000tSkldpRXE6kE0tcXehuw0&#10;CWZnQ3ar8d87B8Hj431PZp2r1YnaUHk28DxIQBHn3lZcGNh/LfqvoEJEtlh7JgMXCjCbPvQmmFp/&#10;5h2dslgoCeGQooEyxibVOuQlOQwD3xAL9+dbh1FgW2jb4lnCXa2HSTLWDiuWhhIbmpeUH7N/J71r&#10;Xjfbj9Hhd7na+GK8Ov58H/bGPD1272+gInXxLr65P62BFxkrX+QH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KIAwgAAANs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" o:spid="_x0000_s1106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JhMUA&#10;AADbAAAADwAAAGRycy9kb3ducmV2LnhtbESP0WrCQBRE3wX/YblCX6TZqMXamFXEUiiKiLYfcMne&#10;ZoPZuyG7NWm/visUfBxm5gyTr3tbiyu1vnKsYJKkIIgLpysuFXx+vD0uQPiArLF2TAp+yMN6NRzk&#10;mGnX8Ymu51CKCGGfoQITQpNJ6QtDFn3iGuLofbnWYoiyLaVusYtwW8tpms6lxYrjgsGGtoaKy/nb&#10;Ktib2eZyGHdycqzHr7vfJ/8spwulHkb9ZgkiUB/u4f/2u1Ywe4H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mE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07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UQs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X3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VRC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08" style="position:absolute;margin-left:-2.1pt;margin-top:-1.1pt;width:123.25pt;height:841.95pt;flip:x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</w:p>
    <w:p w:rsidR="00605EF8" w:rsidRPr="005C06F3" w:rsidRDefault="00605EF8" w:rsidP="00CD7AB3">
      <w:pPr>
        <w:rPr>
          <w:bCs/>
          <w:iCs/>
          <w:noProof/>
          <w:color w:val="0066FF"/>
          <w:u w:val="single"/>
          <w:lang w:eastAsia="hu-HU"/>
        </w:rPr>
      </w:pPr>
      <w:r>
        <w:rPr>
          <w:noProof/>
          <w:lang w:eastAsia="hu-HU"/>
        </w:rPr>
        <w:pict>
          <v:oval id="_x0000_s1109" style="position:absolute;margin-left:154pt;margin-top:1.4pt;width:66pt;height:18pt;z-index:251683840" strokecolor="red" strokeweight="2pt">
            <v:fill opacity="0"/>
          </v:oval>
        </w:pict>
      </w:r>
      <w:r w:rsidRPr="002A6026">
        <w:rPr>
          <w:bCs/>
          <w:iCs/>
          <w:noProof/>
          <w:color w:val="0066FF"/>
          <w:u w:val="single"/>
          <w:lang w:eastAsia="hu-HU"/>
        </w:rPr>
        <w:pict>
          <v:shape id="_x0000_i1027" type="#_x0000_t75" style="width:328.5pt;height:219pt">
            <v:imagedata r:id="rId13" o:title=""/>
          </v:shape>
        </w:pict>
      </w:r>
    </w:p>
    <w:p w:rsidR="00605EF8" w:rsidRDefault="00605EF8" w:rsidP="00CD7AB3">
      <w:pPr>
        <w:rPr>
          <w:bCs/>
          <w:iCs/>
          <w:noProof/>
          <w:color w:val="0066FF"/>
          <w:u w:val="single"/>
          <w:lang w:eastAsia="hu-HU"/>
        </w:rPr>
      </w:pPr>
    </w:p>
    <w:p w:rsidR="00605EF8" w:rsidRPr="00C54D81" w:rsidRDefault="00605EF8" w:rsidP="00CD7AB3">
      <w:pPr>
        <w:rPr>
          <w:b/>
          <w:bCs/>
          <w:iCs/>
          <w:noProof/>
          <w:color w:val="3366FF"/>
          <w:sz w:val="32"/>
          <w:szCs w:val="32"/>
          <w:u w:val="single"/>
          <w:lang w:eastAsia="hu-HU"/>
        </w:rPr>
      </w:pPr>
      <w:r w:rsidRPr="00C54D81">
        <w:rPr>
          <w:b/>
          <w:bCs/>
          <w:iCs/>
          <w:noProof/>
          <w:color w:val="3366FF"/>
          <w:sz w:val="32"/>
          <w:szCs w:val="32"/>
          <w:u w:val="single"/>
          <w:lang w:eastAsia="hu-HU"/>
        </w:rPr>
        <w:t>6/3. Forgatómű beállítása</w:t>
      </w:r>
    </w:p>
    <w:p w:rsidR="00605EF8" w:rsidRPr="00D47CD8" w:rsidRDefault="00605EF8" w:rsidP="00D47CD8">
      <w:pPr>
        <w:rPr>
          <w:b/>
          <w:i/>
          <w:color w:val="3366FF"/>
          <w:sz w:val="32"/>
          <w:szCs w:val="32"/>
          <w:lang w:eastAsia="hu-HU"/>
        </w:rPr>
      </w:pPr>
      <w:r>
        <w:rPr>
          <w:bCs/>
          <w:iCs/>
          <w:noProof/>
          <w:lang w:eastAsia="hu-HU"/>
        </w:rPr>
        <w:t>A megvezető lap vázszerkezetén függőlegesen elhelyezett menetes orsó végén található kézi kerékkel lehet a címkézendő termék átmérőjéhez igazítani a forgatómű megvezetését. Ideális beállításnak az tekinthető, ha a termék a címkefelhelyezés közben könnyedén, deformálódásmentesen fordul körbe.</w:t>
      </w:r>
    </w:p>
    <w:p w:rsidR="00605EF8" w:rsidRPr="005C06F3" w:rsidRDefault="00605EF8" w:rsidP="00543791">
      <w:pPr>
        <w:pStyle w:val="IntenseQuote"/>
        <w:pBdr>
          <w:bottom w:val="single" w:sz="4" w:space="11" w:color="4F81BD"/>
        </w:pBdr>
        <w:ind w:left="0"/>
        <w:rPr>
          <w:noProof/>
          <w:lang w:eastAsia="hu-HU"/>
        </w:rPr>
      </w:pPr>
      <w:r>
        <w:rPr>
          <w:noProof/>
          <w:lang w:eastAsia="hu-HU"/>
        </w:rPr>
        <w:pict>
          <v:oval id="_x0000_s1110" style="position:absolute;margin-left:77pt;margin-top:10.8pt;width:115.5pt;height:45pt;z-index:251672576" strokecolor="red" strokeweight="2pt">
            <v:fill opacity="0"/>
          </v:oval>
        </w:pict>
      </w:r>
      <w:r>
        <w:rPr>
          <w:noProof/>
          <w:lang w:eastAsia="hu-HU"/>
        </w:rPr>
        <w:pict>
          <v:shape id="_x0000_i1028" type="#_x0000_t75" style="width:342pt;height:228pt">
            <v:imagedata r:id="rId14" o:title=""/>
          </v:shape>
        </w:pict>
      </w:r>
    </w:p>
    <w:p w:rsidR="00605EF8" w:rsidRDefault="00605EF8" w:rsidP="00CD7AB3">
      <w:pPr>
        <w:rPr>
          <w:bCs/>
          <w:iCs/>
          <w:noProof/>
          <w:lang w:eastAsia="hu-HU"/>
        </w:rPr>
      </w:pPr>
    </w:p>
    <w:p w:rsidR="00605EF8" w:rsidRDefault="00605EF8" w:rsidP="00CD7AB3">
      <w:pPr>
        <w:rPr>
          <w:bCs/>
          <w:iCs/>
          <w:noProof/>
          <w:lang w:eastAsia="hu-HU"/>
        </w:rPr>
      </w:pPr>
      <w:r>
        <w:rPr>
          <w:noProof/>
          <w:lang w:eastAsia="hu-HU"/>
        </w:rPr>
        <w:pict>
          <v:group id="_x0000_s1111" style="position:absolute;margin-left:-2.1pt;margin-top:-1.1pt;width:107.85pt;height:841.95pt;flip:x;z-index:25165926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T/lwUAAJ0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">
            <v:shape id="Freeform 4" o:spid="_x0000_s1112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olMMA&#10;AADbAAAADwAAAGRycy9kb3ducmV2LnhtbESPQWsCMRSE74X+h/AKvdWkVqSum5WiKBYPUhXPj81z&#10;N3Tzst1EXf99IxR6HGbmGyaf9a4RF+qC9azhdaBAEJfeWK40HPbLl3cQISIbbDyThhsFmBWPDzlm&#10;xl/5iy67WIkE4ZChhjrGNpMylDU5DAPfEifv5DuHMcmukqbDa4K7Rg6VGkuHltNCjS3Nayq/d2en&#10;YdgvtnZzxM+VnY8n7odVY9ZK6+en/mMKIlIf/8N/7bXR8DaC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ol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13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zpsUA&#10;AADbAAAADwAAAGRycy9kb3ducmV2LnhtbESPQWsCMRSE74L/IbxCbzWpSlu2RtGFqngQ1F56e928&#10;bpZuXpZN1G1/vREEj8PMfMNMZp2rxYnaUHnW8DxQIIgLbyouNXwePp7eQISIbLD2TBr+KMBs2u9N&#10;MDP+zDs67WMpEoRDhhpsjE0mZSgsOQwD3xAn78e3DmOSbSlNi+cEd7UcKvUiHVacFiw2lFsqfvdH&#10;p+G73Mri/6s5jDcLtVSrUe63Ntf68aGbv4OI1MV7+NZeGw2jV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nOm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14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AMIA&#10;AADbAAAADwAAAGRycy9kb3ducmV2LnhtbERPTWvCQBC9C/0PyxR6000tSkldpRXE6kE0tcXehuw0&#10;CWZnQ3ar8d87B8Hj431PZp2r1YnaUHk28DxIQBHn3lZcGNh/LfqvoEJEtlh7JgMXCjCbPvQmmFp/&#10;5h2dslgoCeGQooEyxibVOuQlOQwD3xAL9+dbh1FgW2jb4lnCXa2HSTLWDiuWhhIbmpeUH7N/J71r&#10;Xjfbj9Hhd7na+GK8Ov58H/bGPD1272+gInXxLr65P62BFxkrX+QH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KIAwgAAANs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" o:spid="_x0000_s1115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JhMUA&#10;AADbAAAADwAAAGRycy9kb3ducmV2LnhtbESP0WrCQBRE3wX/YblCX6TZqMXamFXEUiiKiLYfcMne&#10;ZoPZuyG7NWm/visUfBxm5gyTr3tbiyu1vnKsYJKkIIgLpysuFXx+vD0uQPiArLF2TAp+yMN6NRzk&#10;mGnX8Ymu51CKCGGfoQITQpNJ6QtDFn3iGuLofbnWYoiyLaVusYtwW8tpms6lxYrjgsGGtoaKy/nb&#10;Ktib2eZyGHdycqzHr7vfJ/8spwulHkb9ZgkiUB/u4f/2u1Ywe4H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mE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16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UQs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X3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VRC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17" style="position:absolute;margin-left:-1.45pt;margin-top:-1.1pt;width:123.25pt;height:841.95pt;flip:x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</w:p>
    <w:p w:rsidR="00605EF8" w:rsidRDefault="00605EF8" w:rsidP="00CD7AB3">
      <w:pPr>
        <w:rPr>
          <w:bCs/>
          <w:iCs/>
          <w:noProof/>
          <w:lang w:eastAsia="hu-HU"/>
        </w:rPr>
      </w:pPr>
    </w:p>
    <w:p w:rsidR="00605EF8" w:rsidRDefault="00605EF8" w:rsidP="00CD7AB3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>A forgatómű sebességét a kezelőpanel (szemből nézve) bal oldalán található potenciométerek közül a jobb oldali  potenciométerrel lehet szabályozni.</w:t>
      </w:r>
    </w:p>
    <w:p w:rsidR="00605EF8" w:rsidRDefault="00605EF8" w:rsidP="00CD7AB3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>A címkelefejtés, és a forgatómű sebessége együtt szabályozható az elöbb említett potenciométerrel.</w:t>
      </w:r>
    </w:p>
    <w:p w:rsidR="00605EF8" w:rsidRDefault="00605EF8" w:rsidP="00CD7AB3">
      <w:pPr>
        <w:rPr>
          <w:bCs/>
          <w:iCs/>
          <w:noProof/>
          <w:lang w:eastAsia="hu-HU"/>
        </w:rPr>
      </w:pPr>
      <w:r>
        <w:rPr>
          <w:bCs/>
          <w:iCs/>
          <w:noProof/>
          <w:lang w:eastAsia="hu-HU"/>
        </w:rPr>
        <w:t>Fontos, hogy a szállítópálya, valamint a forgatómű sebessége párhuzamosan legyen szabályozva, hogy a címkék adagolása, és simítása optimális legyen.</w:t>
      </w:r>
    </w:p>
    <w:p w:rsidR="00605EF8" w:rsidRPr="00C54D81" w:rsidRDefault="00605EF8" w:rsidP="002D2B20">
      <w:pPr>
        <w:rPr>
          <w:b/>
          <w:bCs/>
          <w:iCs/>
          <w:noProof/>
          <w:color w:val="3366FF"/>
          <w:sz w:val="32"/>
          <w:szCs w:val="32"/>
          <w:u w:val="single"/>
          <w:lang w:eastAsia="hu-HU"/>
        </w:rPr>
      </w:pPr>
      <w:r>
        <w:rPr>
          <w:noProof/>
          <w:lang w:eastAsia="hu-HU"/>
        </w:rPr>
        <w:pict>
          <v:shape id="_x0000_s1118" style="position:absolute;margin-left:-1.45pt;margin-top:-1.1pt;width:123.25pt;height:841.95pt;flip:x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119" style="position:absolute;margin-left:-7.6pt;margin-top:-.95pt;width:107.85pt;height:841.95pt;flip:x;z-index:25166131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">
            <v:shape id="Freeform 4" o:spid="_x0000_s1120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olMMA&#10;AADbAAAADwAAAGRycy9kb3ducmV2LnhtbESPQWsCMRSE74X+h/AKvdWkVqSum5WiKBYPUhXPj81z&#10;N3Tzst1EXf99IxR6HGbmGyaf9a4RF+qC9azhdaBAEJfeWK40HPbLl3cQISIbbDyThhsFmBWPDzlm&#10;xl/5iy67WIkE4ZChhjrGNpMylDU5DAPfEifv5DuHMcmukqbDa4K7Rg6VGkuHltNCjS3Nayq/d2en&#10;YdgvtnZzxM+VnY8n7odVY9ZK6+en/mMKIlIf/8N/7bXR8DaC+5f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olM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" o:spid="_x0000_s1121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zpsUA&#10;AADbAAAADwAAAGRycy9kb3ducmV2LnhtbESPQWsCMRSE74L/IbxCbzWpSlu2RtGFqngQ1F56e928&#10;bpZuXpZN1G1/vREEj8PMfMNMZp2rxYnaUHnW8DxQIIgLbyouNXwePp7eQISIbLD2TBr+KMBs2u9N&#10;MDP+zDs67WMpEoRDhhpsjE0mZSgsOQwD3xAn78e3DmOSbSlNi+cEd7UcKvUiHVacFiw2lFsqfvdH&#10;p+G73Mri/6s5jDcLtVSrUe63Ntf68aGbv4OI1MV7+NZeGw2jV7h+ST9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nOm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" o:spid="_x0000_s1122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iAMIA&#10;AADbAAAADwAAAGRycy9kb3ducmV2LnhtbERPTWvCQBC9C/0PyxR6000tSkldpRXE6kE0tcXehuw0&#10;CWZnQ3ar8d87B8Hj431PZp2r1YnaUHk28DxIQBHn3lZcGNh/LfqvoEJEtlh7JgMXCjCbPvQmmFp/&#10;5h2dslgoCeGQooEyxibVOuQlOQwD3xAL9+dbh1FgW2jb4lnCXa2HSTLWDiuWhhIbmpeUH7N/J71r&#10;Xjfbj9Hhd7na+GK8Ov58H/bGPD1272+gInXxLr65P62BFxkrX+QH6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KIAwgAAANsAAAAPAAAAAAAAAAAAAAAAAJgCAABkcnMvZG93&#10;bnJldi54bWxQSwUGAAAAAAQABAD1AAAAhwMAAAAA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" o:spid="_x0000_s1123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JhMUA&#10;AADbAAAADwAAAGRycy9kb3ducmV2LnhtbESP0WrCQBRE3wX/YblCX6TZqMXamFXEUiiKiLYfcMne&#10;ZoPZuyG7NWm/visUfBxm5gyTr3tbiyu1vnKsYJKkIIgLpysuFXx+vD0uQPiArLF2TAp+yMN6NRzk&#10;mGnX8Ymu51CKCGGfoQITQpNJ6QtDFn3iGuLofbnWYoiyLaVusYtwW8tpms6lxYrjgsGGtoaKy/nb&#10;Ktib2eZyGHdycqzHr7vfJ/8spwulHkb9ZgkiUB/u4f/2u1Ywe4Hb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mE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8" o:spid="_x0000_s1124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UQsIA&#10;AADbAAAADwAAAGRycy9kb3ducmV2LnhtbERPy2rCQBTdF/yH4Qrd6cTii9RRpBgsKILRLrq7zVyT&#10;aOZOyIwa/95ZCF0eznu2aE0lbtS40rKCQT8CQZxZXXKu4HhIelMQziNrrCyTggc5WMw7bzOMtb3z&#10;nm6pz0UIYRejgsL7OpbSZQUZdH1bEwfuZBuDPsAml7rBewg3lfyIorE0WHJoKLCmr4KyS3o1CnbX&#10;ZLM6r/+SyRZHv5iuf+rzMVHqvdsuP0F4av2/+OX+1gqGYX34En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VRCwgAAANsAAAAPAAAAAAAAAAAAAAAAAJgCAABkcnMvZG93&#10;bnJldi54bWxQSwUGAAAAAAQABAD1AAAAhw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C54D81">
        <w:rPr>
          <w:b/>
          <w:bCs/>
          <w:iCs/>
          <w:noProof/>
          <w:color w:val="3366FF"/>
          <w:sz w:val="32"/>
          <w:szCs w:val="32"/>
          <w:u w:val="single"/>
          <w:lang w:eastAsia="hu-HU"/>
        </w:rPr>
        <w:t>6/3. Szállítópálya beállítása</w:t>
      </w:r>
    </w:p>
    <w:p w:rsidR="00605EF8" w:rsidRDefault="00605EF8" w:rsidP="002D2B20">
      <w:pPr>
        <w:rPr>
          <w:bCs/>
          <w:iCs/>
          <w:noProof/>
          <w:lang w:eastAsia="hu-HU"/>
        </w:rPr>
      </w:pPr>
      <w:r>
        <w:rPr>
          <w:noProof/>
          <w:lang w:eastAsia="hu-HU"/>
        </w:rPr>
        <w:pict>
          <v:line id="_x0000_s1125" style="position:absolute;z-index:251678720" from="22pt,28.55pt" to="385pt,361.55pt" strokecolor="red" strokeweight="2pt">
            <v:stroke endarrow="block"/>
          </v:line>
        </w:pict>
      </w:r>
      <w:r>
        <w:rPr>
          <w:bCs/>
          <w:iCs/>
          <w:noProof/>
          <w:lang w:eastAsia="hu-HU"/>
        </w:rPr>
        <w:t xml:space="preserve">A láncos-görgős szállítópálya feszessége a feszítő elem, és a csapágyház között található csavar segítségével állítható be. A beállításkor fokozott figyelmet fordítsunk arra, hogy a szállítópálya mindkét oldalán azonos mértékben állítsunk a feszítő csavar pozícióján. A beindítást követően amennyiben a szállítópálya valamelyik irányba elmozdul, és nem párhuzamosan fut a szállítópálya oldalával, úgy a beállítócsavar alkalmas a finom beállításra. A műveletet követően minden esetben a rögzítőcsavarral fixáljuk a beállítást. </w:t>
      </w:r>
    </w:p>
    <w:p w:rsidR="00605EF8" w:rsidRDefault="00605EF8" w:rsidP="002D2B20">
      <w:pPr>
        <w:rPr>
          <w:bCs/>
          <w:iCs/>
          <w:noProof/>
          <w:lang w:eastAsia="hu-HU"/>
        </w:rPr>
      </w:pPr>
      <w:r>
        <w:rPr>
          <w:noProof/>
          <w:lang w:eastAsia="hu-HU"/>
        </w:rPr>
        <w:pict>
          <v:line id="_x0000_s1126" style="position:absolute;flip:y;z-index:251679744" from="55pt,276.9pt" to="115.5pt,393.9pt" strokecolor="red" strokeweight="2pt">
            <v:stroke endarrow="block"/>
          </v:line>
        </w:pict>
      </w:r>
      <w:r w:rsidRPr="002A6026">
        <w:rPr>
          <w:sz w:val="32"/>
          <w:szCs w:val="32"/>
        </w:rPr>
        <w:pict>
          <v:shape id="_x0000_i1029" type="#_x0000_t75" style="width:400.5pt;height:327pt">
            <v:imagedata r:id="rId11" o:title=""/>
          </v:shape>
        </w:pict>
      </w:r>
    </w:p>
    <w:p w:rsidR="00605EF8" w:rsidRPr="002D2B20" w:rsidRDefault="00605EF8" w:rsidP="002D2B20">
      <w:pPr>
        <w:rPr>
          <w:bCs/>
          <w:iCs/>
          <w:noProof/>
          <w:color w:val="0066FF"/>
          <w:u w:val="single"/>
          <w:lang w:eastAsia="hu-HU"/>
        </w:rPr>
      </w:pPr>
    </w:p>
    <w:p w:rsidR="00605EF8" w:rsidRDefault="00605EF8" w:rsidP="00CD7AB3">
      <w:pPr>
        <w:rPr>
          <w:bCs/>
          <w:iCs/>
          <w:noProof/>
          <w:lang w:eastAsia="hu-HU"/>
        </w:rPr>
      </w:pPr>
      <w:r>
        <w:rPr>
          <w:noProof/>
          <w:lang w:eastAsia="hu-HU"/>
        </w:rPr>
        <w:pict>
          <v:group id="_x0000_s1127" style="position:absolute;margin-left:-2.1pt;margin-top:-10.1pt;width:107.85pt;height:845.85pt;flip:x;z-index:251667456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">
            <v:shape id="Freeform 15" o:spid="_x0000_s1128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SNcIA&#10;AADbAAAADwAAAGRycy9kb3ducmV2LnhtbESPQWsCMRSE70L/Q3iF3jSpUNHVKGKpKB6kW/H82Dx3&#10;g5uX7Sbq+u9NoeBxmJlvmNmic7W4UhusZw3vAwWCuPDGcqnh8PPVH4MIEdlg7Zk03CnAYv7Sm2Fm&#10;/I2/6ZrHUiQIhww1VDE2mZShqMhhGPiGOHkn3zqMSbalNC3eEtzVcqjUSDq0nBYqbGhVUXHOL07D&#10;sPvc290Rt2u7Gk3cL6vabJTWb6/dcgoiUhef4f/2xmiYfMDf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NI1wgAAANsAAAAPAAAAAAAAAAAAAAAAAJgCAABkcnMvZG93&#10;bnJldi54bWxQSwUGAAAAAAQABAD1AAAAhwMAAAAA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16" o:spid="_x0000_s1129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QPsUA&#10;AADbAAAADwAAAGRycy9kb3ducmV2LnhtbESPQWsCMRSE74L/ITyhN02qRcrWKHXBVnoQunrx9rp5&#10;3SzdvCybVNf++kYQPA4z8w2zWPWuESfqQu1Zw+NEgSAuvam50nDYb8bPIEJENth4Jg0XCrBaDgcL&#10;zIw/8yediliJBOGQoQYbY5tJGUpLDsPEt8TJ+/adw5hkV0nT4TnBXSOnSs2lw5rTgsWWckvlT/Hr&#10;NHxVO1n+Hdv908davan3We53Ntf6YdS/voCI1Md7+NbeGg2zKVy/p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dA+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17" o:spid="_x0000_s1130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wccQA&#10;AADbAAAADwAAAGRycy9kb3ducmV2LnhtbESPS4vCMBSF94L/IVxhdmOqMiLVKCqIowuZ8YXuLs21&#10;LTY3pclo/fdGGHB5OI+PM5rUphA3qlxuWUGnHYEgTqzOOVWw3y0+ByCcR9ZYWCYFD3IwGTcbI4y1&#10;vfMv3bY+FWGEXYwKMu/LWEqXZGTQtW1JHLyLrQz6IKtU6grvYdwUshtFfWkw50DIsKR5Rsl1+2cC&#10;d83r8mf2dTovVxub9lfX4+G0V+qjVU+HIDzV/h3+b39rBb0evL6EH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MHH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18" o:spid="_x0000_s1131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mGsYA&#10;AADbAAAADwAAAGRycy9kb3ducmV2LnhtbESP3WrCQBSE7wt9h+UUvBHd+EMraVaRiiAWKY19gEP2&#10;NBuSPRuyq4l9+q5Q6OUwM98w2WawjbhS5yvHCmbTBARx4XTFpYKv836yAuEDssbGMSm4kYfN+vEh&#10;w1S7nj/pmodSRAj7FBWYENpUSl8YsuinriWO3rfrLIYou1LqDvsIt42cJ8mztFhxXDDY0puhos4v&#10;VsG7WWzr07iXs49mvDv+LP2LnK+UGj0N21cQgYbwH/5rH7SCxRLuX+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LmGsYAAADbAAAADwAAAAAAAAAAAAAAAACYAgAAZHJz&#10;L2Rvd25yZXYueG1sUEsFBgAAAAAEAAQA9QAAAIsDAAAAAA==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19" o:spid="_x0000_s1132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Ep8UA&#10;AADbAAAADwAAAGRycy9kb3ducmV2LnhtbESPQWvCQBSE7wX/w/KE3urGilWiq0gxWKgIRj14e2af&#10;STT7NmRXTf+9Wyj0OMzMN8x03ppK3KlxpWUF/V4EgjizuuRcwX6XvI1BOI+ssbJMCn7IwXzWeZli&#10;rO2Dt3RPfS4ChF2MCgrv61hKlxVk0PVsTRy8s20M+iCbXOoGHwFuKvkeRR/SYMlhocCaPgvKrunN&#10;KNjcku/lZXVKRmscHjFdHerLPlHqtdsuJiA8tf4//Nf+0goGQ/j9En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ISnxQAAANsAAAAPAAAAAAAAAAAAAAAAAJgCAABkcnMv&#10;ZG93bnJldi54bWxQSwUGAAAAAAQABAD1AAAAigMAAAAA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33" style="position:absolute;margin-left:-2.1pt;margin-top:-1.1pt;width:123.25pt;height:841.95pt;flip:x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_x0000_s1134" style="position:absolute;margin-left:-2.1pt;margin-top:-1.1pt;width:107.85pt;height:841.95pt;flip:x;z-index:25166950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">
            <v:shape id="Freeform 54" o:spid="_x0000_s1135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DpsMA&#10;AADbAAAADwAAAGRycy9kb3ducmV2LnhtbESPT2sCMRTE70K/Q3iF3jTpHkRXs4tYWiwexD94fmye&#10;u8HNy3aT6vbbN0Khx2HmN8Msy8G14kZ9sJ41vE4UCOLKG8u1htPxfTwDESKywdYzafihAGXxNFpi&#10;bvyd93Q7xFqkEg45amhi7HIpQ9WQwzDxHXHyLr53GJPsa2l6vKdy18pMqal0aDktNNjRuqHqevh2&#10;GrLhbWe3Z/z8sOvp3H2xas1Gaf3yPKwWICIN8T/8R29M4jJ4fE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6Dps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5" o:spid="_x0000_s1136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jeMUA&#10;AADbAAAADwAAAGRycy9kb3ducmV2LnhtbESPQWsCMRSE74L/ITyhN02qRcrWKHXBVnoQunrx9rp5&#10;3SzdvCybVNf++kYQPA4z8w2zWPWuESfqQu1Zw+NEgSAuvam50nDYb8bPIEJENth4Jg0XCrBaDgcL&#10;zIw/8yediliJBOGQoQYbY5tJGUpLDsPEt8TJ+/adw5hkV0nT4TnBXSOnSs2lw5rTgsWWckvlT/Hr&#10;NHxVO1n+Hdv908davan3We53Ntf6YdS/voCI1Md7+NbeGg3TGVy/p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ON4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56" o:spid="_x0000_s1137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+2MQA&#10;AADbAAAADwAAAGRycy9kb3ducmV2LnhtbESPS4vCMBSF98L8h3AFd5oqKtIxyowgPhbia0R3l+ZO&#10;W2xuShO18+8nguDycB4fZzytTSHuVLncsoJuJwJBnFidc6rgeJi3RyCcR9ZYWCYFf+RgOvlojDHW&#10;9sE7uu99KsIIuxgVZN6XsZQuycig69iSOHi/tjLog6xSqSt8hHFTyF4UDaXBnAMhw5JmGSXX/c0E&#10;7prX5fZ7cL4sVhubDlfX08/5qFSrWX99gvBU+3f41V5qBb0+PL+EH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cPtj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57" o:spid="_x0000_s1138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VXMUA&#10;AADbAAAADwAAAGRycy9kb3ducmV2LnhtbESP0WrCQBRE3wX/YbmCL6IbU2sldRVRCtJSitoPuGRv&#10;s8Hs3ZBdTdqvdwuCj8PMnGGW685W4kqNLx0rmE4SEMS50yUXCr5Pb+MFCB+QNVaOScEveViv+r0l&#10;Ztq1fKDrMRQiQthnqMCEUGdS+tyQRT9xNXH0flxjMUTZFFI32Ea4rWSaJHNpseS4YLCmraH8fLxY&#10;BR/maXP+HLVy+lWNdu9/M/8i04VSw0G3eQURqAuP8L291wrSZ/j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9Vc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58" o:spid="_x0000_s1139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MDcQA&#10;AADbAAAADwAAAGRycy9kb3ducmV2LnhtbESPQWvCQBSE74L/YXmCN91U0Ep0lSIGBUvB1B68PbPP&#10;JJp9G7Krxn/fLRQ8DjPzDTNftqYSd2pcaVnB2zACQZxZXXKu4PCdDKYgnEfWWFkmBU9ysFx0O3OM&#10;tX3wnu6pz0WAsItRQeF9HUvpsoIMuqGtiYN3to1BH2STS93gI8BNJUdRNJEGSw4LBda0Kii7pjej&#10;4OuW7NaXzSl5/8TxEdPNT305JEr1e+3HDISn1r/C/+2tVjCawN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jA3EAAAA2w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_x0000_s1140" style="position:absolute;margin-left:-2.1pt;margin-top:-1.1pt;width:123.25pt;height:841.95pt;flip:x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bCs/>
          <w:iCs/>
          <w:noProof/>
          <w:lang w:eastAsia="hu-HU"/>
        </w:rPr>
        <w:t>A görgős szállítópálya sebességét a kezelőpanel (szemből nézve) bal oldalán található potenciométerrel lehet szabályozni.</w:t>
      </w:r>
    </w:p>
    <w:p w:rsidR="00605EF8" w:rsidRDefault="00605EF8" w:rsidP="00CD7AB3">
      <w:pPr>
        <w:rPr>
          <w:bCs/>
          <w:iCs/>
          <w:noProof/>
          <w:lang w:eastAsia="hu-HU"/>
        </w:rPr>
      </w:pPr>
    </w:p>
    <w:p w:rsidR="00605EF8" w:rsidRPr="00C54D81" w:rsidRDefault="00605EF8" w:rsidP="00DE15BB">
      <w:pPr>
        <w:pStyle w:val="IntenseQuote"/>
        <w:ind w:left="0"/>
        <w:rPr>
          <w:color w:val="3366FF"/>
          <w:sz w:val="32"/>
          <w:szCs w:val="32"/>
        </w:rPr>
      </w:pPr>
      <w:r w:rsidRPr="00E43FFB">
        <w:br w:type="page"/>
      </w:r>
      <w:r>
        <w:rPr>
          <w:noProof/>
          <w:lang w:eastAsia="hu-HU"/>
        </w:rPr>
        <w:pict>
          <v:shape id="Freeform 52" o:spid="_x0000_s1141" style="position:absolute;margin-left:0;margin-top:-.6pt;width:123.25pt;height:841.95pt;flip:x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Group 53" o:spid="_x0000_s1142" style="position:absolute;margin-left:-6.15pt;margin-top:-.45pt;width:107.85pt;height:841.95pt;flip:x;z-index:251638784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">
            <v:shape id="Freeform 54" o:spid="_x0000_s1143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DpsMA&#10;AADbAAAADwAAAGRycy9kb3ducmV2LnhtbESPT2sCMRTE70K/Q3iF3jTpHkRXs4tYWiwexD94fmye&#10;u8HNy3aT6vbbN0Khx2HmN8Msy8G14kZ9sJ41vE4UCOLKG8u1htPxfTwDESKywdYzafihAGXxNFpi&#10;bvyd93Q7xFqkEg45amhi7HIpQ9WQwzDxHXHyLr53GJPsa2l6vKdy18pMqal0aDktNNjRuqHqevh2&#10;GrLhbWe3Z/z8sOvp3H2xas1Gaf3yPKwWICIN8T/8R29M4jJ4fE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6DpsMAAADbAAAADwAAAAAAAAAAAAAAAACYAgAAZHJzL2Rv&#10;d25yZXYueG1sUEsFBgAAAAAEAAQA9QAAAIg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55" o:spid="_x0000_s1144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jeMUA&#10;AADbAAAADwAAAGRycy9kb3ducmV2LnhtbESPQWsCMRSE74L/ITyhN02qRcrWKHXBVnoQunrx9rp5&#10;3SzdvCybVNf++kYQPA4z8w2zWPWuESfqQu1Zw+NEgSAuvam50nDYb8bPIEJENth4Jg0XCrBaDgcL&#10;zIw/8yediliJBOGQoQYbY5tJGUpLDsPEt8TJ+/adw5hkV0nT4TnBXSOnSs2lw5rTgsWWckvlT/Hr&#10;NHxVO1n+Hdv908davan3We53Ntf6YdS/voCI1Md7+NbeGg3TGVy/p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ON4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56" o:spid="_x0000_s1145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+2MQA&#10;AADbAAAADwAAAGRycy9kb3ducmV2LnhtbESPS4vCMBSF98L8h3AFd5oqKtIxyowgPhbia0R3l+ZO&#10;W2xuShO18+8nguDycB4fZzytTSHuVLncsoJuJwJBnFidc6rgeJi3RyCcR9ZYWCYFf+RgOvlojDHW&#10;9sE7uu99KsIIuxgVZN6XsZQuycig69iSOHi/tjLog6xSqSt8hHFTyF4UDaXBnAMhw5JmGSXX/c0E&#10;7prX5fZ7cL4sVhubDlfX08/5qFSrWX99gvBU+3f41V5qBb0+PL+EH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cPtjEAAAA2wAAAA8AAAAAAAAAAAAAAAAAmAIAAGRycy9k&#10;b3ducmV2LnhtbFBLBQYAAAAABAAEAPUAAACJAwAAAAA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57" o:spid="_x0000_s1146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VXMUA&#10;AADbAAAADwAAAGRycy9kb3ducmV2LnhtbESP0WrCQBRE3wX/YbmCL6IbU2sldRVRCtJSitoPuGRv&#10;s8Hs3ZBdTdqvdwuCj8PMnGGW685W4kqNLx0rmE4SEMS50yUXCr5Pb+MFCB+QNVaOScEveViv+r0l&#10;Ztq1fKDrMRQiQthnqMCEUGdS+tyQRT9xNXH0flxjMUTZFFI32Ea4rWSaJHNpseS4YLCmraH8fLxY&#10;BR/maXP+HLVy+lWNdu9/M/8i04VSw0G3eQURqAuP8L291wrSZ/j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9Vc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58" o:spid="_x0000_s1147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MDcQA&#10;AADbAAAADwAAAGRycy9kb3ducmV2LnhtbESPQWvCQBSE74L/YXmCN91U0Ep0lSIGBUvB1B68PbPP&#10;JJp9G7Krxn/fLRQ8DjPzDTNftqYSd2pcaVnB2zACQZxZXXKu4PCdDKYgnEfWWFkmBU9ysFx0O3OM&#10;tX3wnu6pz0WAsItRQeF9HUvpsoIMuqGtiYN3to1BH2STS93gI8BNJUdRNJEGSw4LBda0Kii7pjej&#10;4OuW7NaXzSl5/8TxEdPNT305JEr1e+3HDISn1r/C/+2tVjCawN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jA3EAAAA2wAAAA8AAAAAAAAAAAAAAAAAmAIAAGRycy9k&#10;b3ducmV2LnhtbFBLBQYAAAAABAAEAPUAAACJAwAAAAA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 w:rsidRPr="00C54D81">
        <w:rPr>
          <w:color w:val="3366FF"/>
          <w:sz w:val="32"/>
          <w:szCs w:val="32"/>
        </w:rPr>
        <w:t>7. Technikai paraméterek</w:t>
      </w: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Teljesítményfelvétel: max 500W</w:t>
      </w:r>
    </w:p>
    <w:p w:rsidR="00605EF8" w:rsidRDefault="00605EF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Feszültség: 230V/ 50Hz</w:t>
      </w:r>
    </w:p>
    <w:p w:rsidR="00605EF8" w:rsidRDefault="00605EF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 xml:space="preserve">Működési hőmérséklet: +5 ....+ </w:t>
      </w:r>
      <w:smartTag w:uri="urn:schemas-microsoft-com:office:smarttags" w:element="metricconverter">
        <w:smartTagPr>
          <w:attr w:name="ProductID" w:val="40°C"/>
        </w:smartTagPr>
        <w:r>
          <w:rPr>
            <w:i/>
          </w:rPr>
          <w:t>40°C</w:t>
        </w:r>
      </w:smartTag>
    </w:p>
    <w:p w:rsidR="00605EF8" w:rsidRDefault="00605EF8" w:rsidP="002D0B62">
      <w:pPr>
        <w:rPr>
          <w:i/>
        </w:rPr>
      </w:pPr>
      <w:r>
        <w:rPr>
          <w:i/>
        </w:rPr>
        <w:tab/>
      </w:r>
      <w:r>
        <w:rPr>
          <w:i/>
        </w:rPr>
        <w:tab/>
        <w:t>Védettség: IP20/40</w:t>
      </w:r>
    </w:p>
    <w:p w:rsidR="00605EF8" w:rsidRDefault="00605EF8" w:rsidP="002D0B62">
      <w:pPr>
        <w:rPr>
          <w:i/>
        </w:rPr>
      </w:pPr>
      <w:r>
        <w:rPr>
          <w:i/>
        </w:rPr>
        <w:tab/>
      </w:r>
      <w:r>
        <w:rPr>
          <w:i/>
        </w:rPr>
        <w:tab/>
      </w: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  <w:r>
        <w:rPr>
          <w:i/>
        </w:rPr>
        <w:tab/>
      </w: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</w:p>
    <w:p w:rsidR="00605EF8" w:rsidRDefault="00605EF8" w:rsidP="002D0B62">
      <w:pPr>
        <w:rPr>
          <w:i/>
        </w:rPr>
      </w:pPr>
      <w:r>
        <w:rPr>
          <w:i/>
        </w:rPr>
        <w:tab/>
        <w:t>Gyártó: ENDI Engineering Kft</w:t>
      </w:r>
    </w:p>
    <w:p w:rsidR="00605EF8" w:rsidRDefault="00605EF8" w:rsidP="002D0B62">
      <w:pPr>
        <w:rPr>
          <w:i/>
        </w:rPr>
      </w:pPr>
      <w:r>
        <w:rPr>
          <w:i/>
        </w:rPr>
        <w:tab/>
        <w:t>Gyártási év: …………..</w:t>
      </w:r>
    </w:p>
    <w:p w:rsidR="00605EF8" w:rsidRDefault="00605EF8" w:rsidP="007D67EE">
      <w:pPr>
        <w:spacing w:after="0" w:line="240" w:lineRule="auto"/>
        <w:jc w:val="center"/>
        <w:rPr>
          <w:i/>
        </w:rPr>
      </w:pPr>
      <w:r>
        <w:rPr>
          <w:i/>
        </w:rPr>
        <w:br w:type="page"/>
      </w:r>
      <w:r>
        <w:rPr>
          <w:noProof/>
          <w:lang w:eastAsia="hu-HU"/>
        </w:rPr>
        <w:pict>
          <v:shape id="Freeform 59" o:spid="_x0000_s1148" style="position:absolute;left:0;text-align:left;margin-left:.15pt;margin-top:-.25pt;width:123.25pt;height:841.95pt;flip:x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>
        <w:rPr>
          <w:noProof/>
          <w:lang w:eastAsia="hu-HU"/>
        </w:rPr>
        <w:pict>
          <v:group id="Group 60" o:spid="_x0000_s1149" style="position:absolute;left:0;text-align:left;margin-left:-6pt;margin-top:-.1pt;width:107.85pt;height:841.95pt;flip:x;z-index:251653120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">
            <v:shape id="Freeform 61" o:spid="_x0000_s1150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Rb8AA&#10;AADbAAAADwAAAGRycy9kb3ducmV2LnhtbERPTWsCMRC9F/wPYQRvNVGotKtRRGlRepCu4nnYjLvB&#10;zWTdpLr+e1MQepvH+5zZonO1uFIbrGcNo6ECQVx4Y7nUcNh/vr6DCBHZYO2ZNNwpwGLee5lhZvyN&#10;f+iax1KkEA4ZaqhibDIpQ1GRwzD0DXHiTr51GBNsS2lavKVwV8uxUhPp0HJqqLChVUXFOf91Gsbd&#10;eme/j7j9sqvJh7uwqs1GaT3od8spiEhd/Bc/3RuT5r/B3y/p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vRb8AAAADbAAAADwAAAAAAAAAAAAAAAACYAgAAZHJzL2Rvd25y&#10;ZXYueG1sUEsFBgAAAAAEAAQA9QAAAIUDAAAAAA=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62" o:spid="_x0000_s1151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KXcIA&#10;AADbAAAADwAAAGRycy9kb3ducmV2LnhtbERPS2sCMRC+C/6HMIXeNGkrIqtR6kKt9CD4uHgbN+Nm&#10;6WaybKJu++ubguBtPr7nzBadq8WV2lB51vAyVCCIC28qLjUc9h+DCYgQkQ3WnknDDwVYzPu9GWbG&#10;33hL110sRQrhkKEGG2OTSRkKSw7D0DfEiTv71mFMsC2lafGWwl0tX5UaS4cVpwaLDeWWiu/dxWk4&#10;lRtZ/B6b/ehrqVbq8y33G5tr/fzUvU9BROriQ3x3r02aP4b/X9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4pdwgAAANsAAAAPAAAAAAAAAAAAAAAAAJgCAABkcnMvZG93&#10;bnJldi54bWxQSwUGAAAAAAQABAD1AAAAhw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3" o:spid="_x0000_s1152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qEsYA&#10;AADbAAAADwAAAGRycy9kb3ducmV2LnhtbESPQWvCQBCF74L/YRmhN91YqC0xq9hCafUg1qZib0N2&#10;moRkZ0N2jfHfuwXB2wzvzfveJMve1KKj1pWWFUwnEQjizOqScwXp9/v4BYTzyBpry6TgQg6Wi+Eg&#10;wVjbM39Rt/e5CCHsYlRQeN/EUrqsIINuYhvioP3Z1qAPa5tL3eI5hJtaPkbRTBosORAKbOitoKza&#10;n0zgbnjT7F6fjr8f663NZ+vq8HNMlXoY9as5CE+9v5tv15861H+G/1/CA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qEsYAAADb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64" o:spid="_x0000_s1153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wf8UA&#10;AADbAAAADwAAAGRycy9kb3ducmV2LnhtbESP0WrCQBBF3wX/YRnBF6kbrbSSuooohVIppbYfMGSn&#10;2WB2NmRXk/r1zkPBtxnunXvPrDa9r9WF2lgFNjCbZqCIi2ArLg38fL8+LEHFhGyxDkwG/ijCZj0c&#10;rDC3oeMvuhxTqSSEY44GXEpNrnUsHHmM09AQi/YbWo9J1rbUtsVOwn2t51n2pD1WLA0OG9o5Kk7H&#10;szdwcI/b08ek07PPerJ/vy7is54vjRmP+u0LqER9upv/r9+s4Aus/CID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rB/xQAAANsAAAAPAAAAAAAAAAAAAAAAAJgCAABkcnMv&#10;ZG93bnJldi54bWxQSwUGAAAAAAQABAD1AAAAig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65" o:spid="_x0000_s1154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SwsMA&#10;AADbAAAADwAAAGRycy9kb3ducmV2LnhtbERPTWvCQBC9F/wPywjedKNga9NspBSDBUuh0R56G7Nj&#10;Es3Ohuyq8d93C0Jv83ifkyx704gLda62rGA6iUAQF1bXXCrYbbPxAoTzyBoby6TgRg6W6eAhwVjb&#10;K3/RJfelCCHsYlRQed/GUrqiIoNuYlviwB1sZ9AH2JVSd3gN4aaRsyh6lAZrDg0VtvRWUXHKz0bB&#10;5znbrI7rffb0gfMfzNff7XGXKTUa9q8vIDz1/l98d7/rMP8Z/n4J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TSwsMAAADbAAAADwAAAAAAAAAAAAAAAACYAgAAZHJzL2Rv&#10;d25yZXYueG1sUEsFBgAAAAAEAAQA9QAAAIg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</w:p>
    <w:p w:rsidR="00605EF8" w:rsidRPr="00811D2F" w:rsidRDefault="00605EF8" w:rsidP="0067644E">
      <w:pPr>
        <w:jc w:val="center"/>
        <w:rPr>
          <w:b/>
          <w:i/>
          <w:caps/>
          <w:sz w:val="32"/>
          <w:szCs w:val="32"/>
        </w:rPr>
      </w:pPr>
      <w:r>
        <w:rPr>
          <w:noProof/>
          <w:lang w:eastAsia="hu-HU"/>
        </w:rPr>
        <w:pict>
          <v:group id="Group 66" o:spid="_x0000_s1155" style="position:absolute;left:0;text-align:left;margin-left:-6.45pt;margin-top:-.55pt;width:107.85pt;height:841.95pt;flip:x;z-index:251651072;mso-position-horizontal-relative:page;mso-position-vertical-relative:page" coordorigin="21532,360" coordsize="2157,1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">
            <v:shape id="Freeform 67" o:spid="_x0000_s1156" style="position:absolute;left:21532;top:360;width:1855;height:15120;visibility:visible;mso-wrap-style:square;v-text-anchor:top" coordsize="387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bJcEA&#10;AADaAAAADwAAAGRycy9kb3ducmV2LnhtbESPQWsCMRSE7wX/Q3iCt5roQXQ1iiiK0oPUFs+PzXM3&#10;uHlZN1HXf98IQo/DzHzDzBatq8SdmmA9axj0FQji3BvLhYbfn83nGESIyAYrz6ThSQEW887HDDPj&#10;H/xN92MsRIJwyFBDGWOdSRnykhyGvq+Jk3f2jcOYZFNI0+AjwV0lh0qNpEPLaaHEmlYl5ZfjzWkY&#10;tuuD/TrhfmtXo4m7sqrMTmnd67bLKYhIbfwPv9s7o2ECryvpBs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6GyXBAAAA2gAAAA8AAAAAAAAAAAAAAAAAmAIAAGRycy9kb3du&#10;cmV2LnhtbFBLBQYAAAAABAAEAPUAAACGAwAAAAA=&#10;" path="m101,c387,1404,122,2697,,3172e" filled="f" fillcolor="#fffffe" strokecolor="#bfbfbf" strokeweight=".5pt">
              <v:stroke joinstyle="miter"/>
              <v:shadow color="#8c8682"/>
              <v:path arrowok="t" o:connecttype="custom" o:connectlocs="484,0;0,15120" o:connectangles="0,0"/>
            </v:shape>
            <v:shape id="Freeform 68" o:spid="_x0000_s1157" style="position:absolute;left:21887;top:360;width:1600;height:15120;visibility:visible;mso-wrap-style:square;v-text-anchor:top" coordsize="334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3ssUA&#10;AADbAAAADwAAAGRycy9kb3ducmV2LnhtbESPQU8CMRCF7yb+h2ZMuEmrGGMWCsFNFOOBBPDCbdgO&#10;2w3b6WZbYfHXOwcTbzN5b977ZrYYQqvO1KcmsoWHsQFFXEXXcG3ha/d2/wIqZWSHbWSycKUEi/nt&#10;zQwLFy+8ofM210pCOBVowefcFVqnylPANI4dsWjH2AfMsva1dj1eJDy0+tGYZx2wYWnw2FHpqTpt&#10;v4OFQ73W1c++2z19vpp3s5qUce1La0d3w3IKKtOQ/81/1x9O8IVefpEB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reyxQAAANsAAAAPAAAAAAAAAAAAAAAAAJgCAABkcnMv&#10;ZG93bnJldi54bWxQSwUGAAAAAAQABAD1AAAAigMAAAAA&#10;" path="m,c334,1375,126,2664,16,3172e" filled="f" fillcolor="#fffffe" strokecolor="#bfbfbf" strokeweight=".5pt">
              <v:stroke joinstyle="miter"/>
              <v:shadow color="#8c8682"/>
              <v:path arrowok="t" o:connecttype="custom" o:connectlocs="0,0;77,15120" o:connectangles="0,0"/>
            </v:shape>
            <v:shape id="Freeform 69" o:spid="_x0000_s1158" style="position:absolute;left:22064;top:360;width:1625;height:15120;visibility:visible;mso-wrap-style:square;v-text-anchor:top" coordsize="339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X/cYA&#10;AADbAAAADwAAAGRycy9kb3ducmV2LnhtbESPQWvCQBCF7wX/wzKF3pqNhUqJrmKF0upBNI2ityE7&#10;JsHsbMhuk/Tfu0Khtxnem/e9mS0GU4uOWldZVjCOYhDEudUVFwqy74/nNxDOI2usLZOCX3KwmI8e&#10;Zpho2/OeutQXIoSwS1BB6X2TSOnykgy6yDbEQbvY1qAPa1tI3WIfwk0tX+J4Ig1WHAglNrQqKb+m&#10;PyZwN7xpdu+vp/PnemuLyfp6PJwypZ4eh+UUhKfB/5v/rr90qD+G+y9h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X/cYAAADbAAAADwAAAAAAAAAAAAAAAACYAgAAZHJz&#10;L2Rvd25yZXYueG1sUEsFBgAAAAAEAAQA9QAAAIsDAAAAAA==&#10;" path="m21,c339,1377,116,2664,,3172e" filled="f" fillcolor="#fffffe" strokecolor="#bfbfbf" strokeweight=".5pt">
              <v:stroke joinstyle="miter"/>
              <v:shadow color="#8c8682"/>
              <v:path arrowok="t" o:connecttype="custom" o:connectlocs="101,0;0,15120" o:connectangles="0,0"/>
            </v:shape>
            <v:shape id="Freeform 70" o:spid="_x0000_s1159" style="position:absolute;left:21863;top:360;width:1644;height:15120;visibility:visible;mso-wrap-style:square;v-text-anchor:top" coordsize="343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HlcIA&#10;AADbAAAADwAAAGRycy9kb3ducmV2LnhtbERP3WrCMBS+H/gO4QjeyEytQ6UzijgEcYjo9gCH5tgU&#10;m5PSZLb69GYw2N35+H7PYtXZStyo8aVjBeNRAoI4d7rkQsH31/Z1DsIHZI2VY1JwJw+rZe9lgZl2&#10;LZ/odg6FiCHsM1RgQqgzKX1uyKIfuZo4chfXWAwRNoXUDbYx3FYyTZKptFhybDBY08ZQfj3/WAWf&#10;ZrK+HoatHB+r4cf+8eZnMp0rNeh363cQgbrwL/5z73Scn8LvL/E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oeVwgAAANsAAAAPAAAAAAAAAAAAAAAAAJgCAABkcnMvZG93&#10;bnJldi54bWxQSwUGAAAAAAQABAD1AAAAhwMAAAAA&#10;" path="m28,c343,1379,117,2666,,3172e" filled="f" fillcolor="#fffffe" strokecolor="#bfbfbf" strokeweight=".5pt">
              <v:stroke joinstyle="miter"/>
              <v:shadow color="#8c8682"/>
              <v:path arrowok="t" o:connecttype="custom" o:connectlocs="134,0;0,15120" o:connectangles="0,0"/>
            </v:shape>
            <v:shape id="Freeform 71" o:spid="_x0000_s1160" style="position:absolute;left:21704;top:360;width:338;height:3172;visibility:visible;mso-wrap-style:square;v-text-anchor:top" coordsize="338,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lKMMA&#10;AADbAAAADwAAAGRycy9kb3ducmV2LnhtbERPTWvCQBC9F/wPywjedKPSWtJspBSDBUuh0R56G7Nj&#10;Es3Ohuyq8d93C0Jv83ifkyx704gLda62rGA6iUAQF1bXXCrYbbPxMwjnkTU2lknBjRws08FDgrG2&#10;V/6iS+5LEULYxaig8r6NpXRFRQbdxLbEgTvYzqAPsCul7vAawk0jZ1H0JA3WHBoqbOmtouKUn42C&#10;z3O2WR3X+2zxgY8/mK+/2+MuU2o07F9fQHjq/b/47n7XYf4c/n4J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zlKMMAAADbAAAADwAAAAAAAAAAAAAAAACYAgAAZHJzL2Rv&#10;d25yZXYueG1sUEsFBgAAAAAEAAQA9QAAAIgDAAAAAA==&#10;" path="m20,c338,1378,116,2664,,3172e" filled="f" fillcolor="#fffffe" strokecolor="#bfbfbf" strokeweight=".5pt">
              <v:stroke joinstyle="miter"/>
              <v:shadow color="#8c8682"/>
              <v:path arrowok="t" o:connecttype="custom" o:connectlocs="20,0;0,3172" o:connectangles="0,0"/>
            </v:shape>
            <w10:wrap anchorx="page" anchory="page"/>
          </v:group>
        </w:pict>
      </w:r>
      <w:r>
        <w:rPr>
          <w:noProof/>
          <w:lang w:eastAsia="hu-HU"/>
        </w:rPr>
        <w:pict>
          <v:shape id="Freeform 72" o:spid="_x0000_s1161" style="position:absolute;left:0;text-align:left;margin-left:-.3pt;margin-top:-.7pt;width:123.25pt;height:841.95pt;flip:x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" path="m502,c93,,93,,93,,146,383,323,1900,,3168v502,,502,,502,l502,xe" fillcolor="black" stroked="f" strokecolor="#212120">
            <v:fill color2="#bfbfbf" rotate="t" angle="90" focus="100%" type="gradient"/>
            <v:shadow color="#8c8682"/>
            <v:path arrowok="t" o:connecttype="custom" o:connectlocs="1565275,0;289981,0;0,10692765;1565275,10692765;1565275,0" o:connectangles="0,0,0,0,0"/>
            <w10:wrap anchorx="page" anchory="page"/>
          </v:shape>
        </w:pict>
      </w:r>
      <w:r w:rsidRPr="00811D2F">
        <w:rPr>
          <w:b/>
          <w:i/>
          <w:caps/>
          <w:sz w:val="32"/>
          <w:szCs w:val="32"/>
        </w:rPr>
        <w:t>Megfelelőségi nyilatkozat</w:t>
      </w:r>
    </w:p>
    <w:p w:rsidR="00605EF8" w:rsidRDefault="00605EF8" w:rsidP="0067644E"/>
    <w:p w:rsidR="00605EF8" w:rsidRDefault="00605EF8" w:rsidP="0067644E"/>
    <w:p w:rsidR="00605EF8" w:rsidRDefault="00605EF8" w:rsidP="0067644E">
      <w:r>
        <w:t>A termék gyártója és székhelye:</w:t>
      </w:r>
    </w:p>
    <w:p w:rsidR="00605EF8" w:rsidRPr="00325291" w:rsidRDefault="00605EF8" w:rsidP="0067644E">
      <w:pPr>
        <w:rPr>
          <w:b/>
        </w:rPr>
      </w:pPr>
      <w:r>
        <w:rPr>
          <w:b/>
        </w:rPr>
        <w:t>………………………</w:t>
      </w:r>
    </w:p>
    <w:p w:rsidR="00605EF8" w:rsidRDefault="00605EF8" w:rsidP="0067644E"/>
    <w:p w:rsidR="00605EF8" w:rsidRPr="00325291" w:rsidRDefault="00605EF8" w:rsidP="0067644E">
      <w:pPr>
        <w:rPr>
          <w:b/>
        </w:rPr>
      </w:pPr>
      <w:r>
        <w:t xml:space="preserve">A termék megnevezése: </w:t>
      </w:r>
      <w:r>
        <w:rPr>
          <w:b/>
        </w:rPr>
        <w:t>c</w:t>
      </w:r>
      <w:r w:rsidRPr="009F6E02">
        <w:rPr>
          <w:b/>
        </w:rPr>
        <w:t>ímkéző berendezés</w:t>
      </w:r>
      <w:r w:rsidRPr="00325291">
        <w:rPr>
          <w:b/>
        </w:rPr>
        <w:t xml:space="preserve"> ( Sorozatszám: </w:t>
      </w:r>
      <w:r>
        <w:rPr>
          <w:b/>
        </w:rPr>
        <w:t>-ELT-2410</w:t>
      </w:r>
      <w:r w:rsidRPr="00325291">
        <w:rPr>
          <w:b/>
        </w:rPr>
        <w:t>)</w:t>
      </w:r>
    </w:p>
    <w:p w:rsidR="00605EF8" w:rsidRDefault="00605EF8" w:rsidP="0067644E"/>
    <w:p w:rsidR="00605EF8" w:rsidRDefault="00605EF8" w:rsidP="0067644E">
      <w:r>
        <w:t xml:space="preserve">Az ENDI Engineering Kft igazolja, hogy a fentiekben megnevezett termék megfelel a </w:t>
      </w:r>
    </w:p>
    <w:p w:rsidR="00605EF8" w:rsidRPr="0067644E" w:rsidRDefault="00605EF8" w:rsidP="0067644E">
      <w:pPr>
        <w:pStyle w:val="Heading3"/>
        <w:rPr>
          <w:rFonts w:ascii="Calibri" w:eastAsia="TimesNewRomanPSMT" w:hAnsi="Calibri" w:cs="Calibri"/>
          <w:b w:val="0"/>
          <w:color w:val="000000"/>
          <w:sz w:val="24"/>
          <w:szCs w:val="24"/>
        </w:rPr>
      </w:pPr>
      <w:r w:rsidRPr="0067644E">
        <w:rPr>
          <w:rFonts w:ascii="Calibri" w:eastAsia="TimesNewRomanPS-BoldMT" w:hAnsi="Calibri" w:cs="Calibri"/>
          <w:color w:val="000000"/>
          <w:sz w:val="24"/>
          <w:szCs w:val="24"/>
        </w:rPr>
        <w:t>89/392/EEC</w:t>
      </w:r>
      <w:r w:rsidRPr="0067644E">
        <w:rPr>
          <w:rFonts w:ascii="Calibri" w:eastAsia="TimesNewRomanPS-BoldMT" w:hAnsi="Calibri" w:cs="Calibri"/>
          <w:b w:val="0"/>
          <w:color w:val="000000"/>
          <w:sz w:val="24"/>
          <w:szCs w:val="24"/>
        </w:rPr>
        <w:t xml:space="preserve"> </w:t>
      </w:r>
      <w:r w:rsidRPr="0067644E">
        <w:rPr>
          <w:rFonts w:ascii="Calibri" w:eastAsia="TimesNewRomanPSMT" w:hAnsi="Calibri" w:cs="Calibri"/>
          <w:b w:val="0"/>
          <w:color w:val="000000"/>
          <w:sz w:val="24"/>
          <w:szCs w:val="24"/>
        </w:rPr>
        <w:t>EK,</w:t>
      </w:r>
      <w:r w:rsidRPr="0067644E">
        <w:rPr>
          <w:rFonts w:ascii="Calibri" w:eastAsia="TimesNewRomanPS-BoldMT" w:hAnsi="Calibri" w:cs="Calibri"/>
          <w:color w:val="000000"/>
          <w:sz w:val="24"/>
          <w:szCs w:val="24"/>
        </w:rPr>
        <w:t xml:space="preserve"> 98/37/Ek  </w:t>
      </w:r>
      <w:r w:rsidRPr="0067644E">
        <w:rPr>
          <w:rFonts w:ascii="Calibri" w:eastAsia="TimesNewRomanPSMT" w:hAnsi="Calibri" w:cs="Calibri"/>
          <w:b w:val="0"/>
          <w:color w:val="000000"/>
          <w:sz w:val="24"/>
          <w:szCs w:val="24"/>
        </w:rPr>
        <w:t>Gépészeti Irányelvnek,</w:t>
      </w:r>
    </w:p>
    <w:p w:rsidR="00605EF8" w:rsidRPr="0067644E" w:rsidRDefault="00605EF8" w:rsidP="0067644E">
      <w:pPr>
        <w:pStyle w:val="Heading3"/>
        <w:rPr>
          <w:rFonts w:ascii="Calibri" w:hAnsi="Calibri" w:cs="Calibri"/>
          <w:b w:val="0"/>
          <w:color w:val="000000"/>
          <w:sz w:val="24"/>
          <w:szCs w:val="24"/>
        </w:rPr>
      </w:pPr>
      <w:r w:rsidRPr="0067644E">
        <w:rPr>
          <w:rFonts w:ascii="Calibri" w:hAnsi="Calibri" w:cs="Calibri"/>
          <w:color w:val="000000"/>
          <w:sz w:val="24"/>
          <w:szCs w:val="24"/>
        </w:rPr>
        <w:t>73/23 EEC</w:t>
      </w:r>
      <w:r w:rsidRPr="0067644E">
        <w:rPr>
          <w:rFonts w:ascii="Calibri" w:hAnsi="Calibri" w:cs="Calibri"/>
          <w:b w:val="0"/>
          <w:color w:val="000000"/>
          <w:sz w:val="24"/>
          <w:szCs w:val="24"/>
        </w:rPr>
        <w:t xml:space="preserve"> Kisfeszültségű berendezésekre vonatkozó irányelveknek,</w:t>
      </w:r>
    </w:p>
    <w:p w:rsidR="00605EF8" w:rsidRDefault="00605EF8" w:rsidP="0067644E">
      <w:r>
        <w:t>és rendelkezik a CE megfelelőségi jelöléssel.</w:t>
      </w:r>
    </w:p>
    <w:p w:rsidR="00605EF8" w:rsidRDefault="00605EF8" w:rsidP="0067644E"/>
    <w:p w:rsidR="00605EF8" w:rsidRDefault="00605EF8" w:rsidP="0067644E">
      <w:r>
        <w:rPr>
          <w:noProof/>
          <w:lang w:eastAsia="hu-HU"/>
        </w:rPr>
        <w:pict>
          <v:shape id="Kép 153" o:spid="_x0000_s1162" type="#_x0000_t75" alt="Ce-logo" style="position:absolute;margin-left:270.35pt;margin-top:9.65pt;width:126.15pt;height:88.3pt;z-index:251649024;visibility:visible">
            <v:imagedata r:id="rId15" o:title=""/>
            <w10:wrap type="square"/>
          </v:shape>
        </w:pict>
      </w:r>
    </w:p>
    <w:p w:rsidR="00605EF8" w:rsidRDefault="00605EF8" w:rsidP="0067644E"/>
    <w:p w:rsidR="00605EF8" w:rsidRDefault="00605EF8" w:rsidP="0067644E"/>
    <w:p w:rsidR="00605EF8" w:rsidRDefault="00605EF8" w:rsidP="0067644E"/>
    <w:p w:rsidR="00605EF8" w:rsidRDefault="00605EF8" w:rsidP="0067644E"/>
    <w:p w:rsidR="00605EF8" w:rsidRDefault="00605EF8" w:rsidP="0067644E"/>
    <w:p w:rsidR="00605EF8" w:rsidRDefault="00605EF8" w:rsidP="0067644E"/>
    <w:p w:rsidR="00605EF8" w:rsidRDefault="00605EF8" w:rsidP="0067644E"/>
    <w:p w:rsidR="00605EF8" w:rsidRDefault="00605EF8" w:rsidP="0067644E">
      <w:r>
        <w:t>Lábatlan, ……………….</w:t>
      </w:r>
      <w:r>
        <w:tab/>
      </w:r>
      <w:r>
        <w:tab/>
      </w:r>
      <w:r>
        <w:tab/>
      </w:r>
      <w:r>
        <w:tab/>
      </w:r>
      <w:r>
        <w:tab/>
      </w:r>
    </w:p>
    <w:p w:rsidR="00605EF8" w:rsidRDefault="00605EF8" w:rsidP="0067644E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……………………….</w:t>
      </w:r>
    </w:p>
    <w:p w:rsidR="00605EF8" w:rsidRDefault="00605EF8" w:rsidP="00A15B58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Ügyvezető</w:t>
      </w:r>
    </w:p>
    <w:sectPr w:rsidR="00605EF8" w:rsidSect="004D72DD">
      <w:footerReference w:type="default" r:id="rId16"/>
      <w:pgSz w:w="11906" w:h="16838"/>
      <w:pgMar w:top="1418" w:right="1418" w:bottom="1418" w:left="226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EF8" w:rsidRDefault="00605EF8" w:rsidP="000C67CC">
      <w:pPr>
        <w:spacing w:after="0" w:line="240" w:lineRule="auto"/>
      </w:pPr>
      <w:r>
        <w:separator/>
      </w:r>
    </w:p>
  </w:endnote>
  <w:endnote w:type="continuationSeparator" w:id="0">
    <w:p w:rsidR="00605EF8" w:rsidRDefault="00605EF8" w:rsidP="000C6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605"/>
      <w:gridCol w:w="845"/>
    </w:tblGrid>
    <w:tr w:rsidR="00605EF8">
      <w:tc>
        <w:tcPr>
          <w:tcW w:w="4500" w:type="pct"/>
          <w:tcBorders>
            <w:top w:val="single" w:sz="4" w:space="0" w:color="000000"/>
          </w:tcBorders>
        </w:tcPr>
        <w:p w:rsidR="00605EF8" w:rsidRPr="004D72DD" w:rsidRDefault="00605EF8" w:rsidP="004D72DD">
          <w:pPr>
            <w:pStyle w:val="Footer"/>
            <w:rPr>
              <w:rFonts w:ascii="Berlin Sans FB" w:hAnsi="Berlin Sans FB"/>
              <w:sz w:val="24"/>
              <w:szCs w:val="24"/>
            </w:rPr>
          </w:pPr>
          <w:r>
            <w:rPr>
              <w:rFonts w:ascii="Berlin Sans FB" w:hAnsi="Berlin Sans FB"/>
              <w:sz w:val="24"/>
              <w:szCs w:val="24"/>
            </w:rPr>
            <w:t>ENDILINE</w:t>
          </w:r>
          <w:r w:rsidRPr="004D72DD">
            <w:rPr>
              <w:rFonts w:ascii="Berlin Sans FB" w:hAnsi="Berlin Sans FB"/>
              <w:sz w:val="24"/>
              <w:szCs w:val="24"/>
            </w:rPr>
            <w:t xml:space="preserve"> </w:t>
          </w:r>
        </w:p>
      </w:tc>
      <w:tc>
        <w:tcPr>
          <w:tcW w:w="500" w:type="pct"/>
          <w:tcBorders>
            <w:top w:val="single" w:sz="4" w:space="0" w:color="B2B2B2"/>
          </w:tcBorders>
          <w:shd w:val="clear" w:color="auto" w:fill="858585"/>
        </w:tcPr>
        <w:p w:rsidR="00605EF8" w:rsidRDefault="00605EF8">
          <w:pPr>
            <w:pStyle w:val="Header"/>
            <w:rPr>
              <w:color w:val="FFFFFF"/>
            </w:rPr>
          </w:pPr>
          <w:fldSimple w:instr=" PAGE   \* MERGEFORMAT ">
            <w:r w:rsidRPr="00736C74">
              <w:rPr>
                <w:noProof/>
                <w:color w:val="FFFFFF"/>
              </w:rPr>
              <w:t>1</w:t>
            </w:r>
          </w:fldSimple>
        </w:p>
      </w:tc>
    </w:tr>
  </w:tbl>
  <w:p w:rsidR="00605EF8" w:rsidRDefault="00605E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EF8" w:rsidRDefault="00605EF8" w:rsidP="000C67CC">
      <w:pPr>
        <w:spacing w:after="0" w:line="240" w:lineRule="auto"/>
      </w:pPr>
      <w:r>
        <w:separator/>
      </w:r>
    </w:p>
  </w:footnote>
  <w:footnote w:type="continuationSeparator" w:id="0">
    <w:p w:rsidR="00605EF8" w:rsidRDefault="00605EF8" w:rsidP="000C6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70BD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720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00886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54818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6DEF2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F203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CA2C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7867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50F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9DC0A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C76E66"/>
    <w:multiLevelType w:val="hybridMultilevel"/>
    <w:tmpl w:val="1302A608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34F0BAD"/>
    <w:multiLevelType w:val="hybridMultilevel"/>
    <w:tmpl w:val="2902A5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43DD5"/>
    <w:multiLevelType w:val="hybridMultilevel"/>
    <w:tmpl w:val="9F0ADE06"/>
    <w:lvl w:ilvl="0" w:tplc="EE9A27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3C7792D"/>
    <w:multiLevelType w:val="hybridMultilevel"/>
    <w:tmpl w:val="06B25E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9B67AC"/>
    <w:multiLevelType w:val="hybridMultilevel"/>
    <w:tmpl w:val="16C6ED74"/>
    <w:lvl w:ilvl="0" w:tplc="040E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0484"/>
    <w:rsid w:val="00001A45"/>
    <w:rsid w:val="00005339"/>
    <w:rsid w:val="0000708B"/>
    <w:rsid w:val="00012B58"/>
    <w:rsid w:val="000246A0"/>
    <w:rsid w:val="000372ED"/>
    <w:rsid w:val="00041989"/>
    <w:rsid w:val="00044B5F"/>
    <w:rsid w:val="0004589C"/>
    <w:rsid w:val="00047646"/>
    <w:rsid w:val="000854DD"/>
    <w:rsid w:val="000879AA"/>
    <w:rsid w:val="00097ABC"/>
    <w:rsid w:val="000A3CD0"/>
    <w:rsid w:val="000C67CC"/>
    <w:rsid w:val="000D56C3"/>
    <w:rsid w:val="000E2238"/>
    <w:rsid w:val="000F1C4E"/>
    <w:rsid w:val="0011218C"/>
    <w:rsid w:val="001133A4"/>
    <w:rsid w:val="00120ECF"/>
    <w:rsid w:val="001701BF"/>
    <w:rsid w:val="001737FD"/>
    <w:rsid w:val="00176562"/>
    <w:rsid w:val="001774DC"/>
    <w:rsid w:val="0019318D"/>
    <w:rsid w:val="001A072B"/>
    <w:rsid w:val="001A1FD0"/>
    <w:rsid w:val="001A334A"/>
    <w:rsid w:val="001A4874"/>
    <w:rsid w:val="001B03D4"/>
    <w:rsid w:val="001B05FB"/>
    <w:rsid w:val="001C4C14"/>
    <w:rsid w:val="001D60F0"/>
    <w:rsid w:val="001E7022"/>
    <w:rsid w:val="001F0E25"/>
    <w:rsid w:val="001F3D34"/>
    <w:rsid w:val="00206110"/>
    <w:rsid w:val="002070EA"/>
    <w:rsid w:val="002157D6"/>
    <w:rsid w:val="00221FF6"/>
    <w:rsid w:val="0023307B"/>
    <w:rsid w:val="00240DE6"/>
    <w:rsid w:val="00246317"/>
    <w:rsid w:val="00247363"/>
    <w:rsid w:val="00251A1D"/>
    <w:rsid w:val="00283583"/>
    <w:rsid w:val="0029152B"/>
    <w:rsid w:val="002A2E64"/>
    <w:rsid w:val="002A6026"/>
    <w:rsid w:val="002A6526"/>
    <w:rsid w:val="002D0B62"/>
    <w:rsid w:val="002D2B20"/>
    <w:rsid w:val="002D5ADB"/>
    <w:rsid w:val="002F036C"/>
    <w:rsid w:val="003070DE"/>
    <w:rsid w:val="00307F26"/>
    <w:rsid w:val="003129EC"/>
    <w:rsid w:val="00321F79"/>
    <w:rsid w:val="00325291"/>
    <w:rsid w:val="00334FD8"/>
    <w:rsid w:val="003364C6"/>
    <w:rsid w:val="00357D57"/>
    <w:rsid w:val="00382308"/>
    <w:rsid w:val="00382DCE"/>
    <w:rsid w:val="00394F18"/>
    <w:rsid w:val="0039679A"/>
    <w:rsid w:val="003C3FD6"/>
    <w:rsid w:val="003F6509"/>
    <w:rsid w:val="00404642"/>
    <w:rsid w:val="00410268"/>
    <w:rsid w:val="004131D3"/>
    <w:rsid w:val="00426799"/>
    <w:rsid w:val="00430685"/>
    <w:rsid w:val="0043403D"/>
    <w:rsid w:val="00436A06"/>
    <w:rsid w:val="004414F6"/>
    <w:rsid w:val="00465D1B"/>
    <w:rsid w:val="0047047D"/>
    <w:rsid w:val="004C132A"/>
    <w:rsid w:val="004C5018"/>
    <w:rsid w:val="004D72DD"/>
    <w:rsid w:val="004E3C70"/>
    <w:rsid w:val="004F3DB5"/>
    <w:rsid w:val="004F6CD8"/>
    <w:rsid w:val="005170BB"/>
    <w:rsid w:val="00520A8C"/>
    <w:rsid w:val="00524C26"/>
    <w:rsid w:val="005303F9"/>
    <w:rsid w:val="00535EA5"/>
    <w:rsid w:val="00541C74"/>
    <w:rsid w:val="00543791"/>
    <w:rsid w:val="00546E7F"/>
    <w:rsid w:val="00554183"/>
    <w:rsid w:val="005576B6"/>
    <w:rsid w:val="00557942"/>
    <w:rsid w:val="00567863"/>
    <w:rsid w:val="00581865"/>
    <w:rsid w:val="00583EB4"/>
    <w:rsid w:val="00583FC5"/>
    <w:rsid w:val="005946C0"/>
    <w:rsid w:val="005B3E39"/>
    <w:rsid w:val="005B628D"/>
    <w:rsid w:val="005C06F3"/>
    <w:rsid w:val="005D43E8"/>
    <w:rsid w:val="005D4E8E"/>
    <w:rsid w:val="00605EF8"/>
    <w:rsid w:val="00634AF2"/>
    <w:rsid w:val="00636829"/>
    <w:rsid w:val="00642B50"/>
    <w:rsid w:val="00650CB1"/>
    <w:rsid w:val="00651636"/>
    <w:rsid w:val="00651F14"/>
    <w:rsid w:val="00662CD6"/>
    <w:rsid w:val="006714DD"/>
    <w:rsid w:val="0067155A"/>
    <w:rsid w:val="0067644E"/>
    <w:rsid w:val="006847DF"/>
    <w:rsid w:val="00694397"/>
    <w:rsid w:val="006969C3"/>
    <w:rsid w:val="006B3D21"/>
    <w:rsid w:val="006E1AC9"/>
    <w:rsid w:val="006F7B82"/>
    <w:rsid w:val="00700F23"/>
    <w:rsid w:val="00703140"/>
    <w:rsid w:val="007079BC"/>
    <w:rsid w:val="00710300"/>
    <w:rsid w:val="00736C74"/>
    <w:rsid w:val="007409C4"/>
    <w:rsid w:val="00745A41"/>
    <w:rsid w:val="00750B84"/>
    <w:rsid w:val="00774843"/>
    <w:rsid w:val="00783628"/>
    <w:rsid w:val="007A52B6"/>
    <w:rsid w:val="007C4918"/>
    <w:rsid w:val="007C6480"/>
    <w:rsid w:val="007D67EE"/>
    <w:rsid w:val="007D6E54"/>
    <w:rsid w:val="007D7B4B"/>
    <w:rsid w:val="007E6F73"/>
    <w:rsid w:val="00811D2F"/>
    <w:rsid w:val="00830EBC"/>
    <w:rsid w:val="00863986"/>
    <w:rsid w:val="00865266"/>
    <w:rsid w:val="0086644E"/>
    <w:rsid w:val="0087668D"/>
    <w:rsid w:val="008806B9"/>
    <w:rsid w:val="00881FC0"/>
    <w:rsid w:val="00896370"/>
    <w:rsid w:val="008A068D"/>
    <w:rsid w:val="008A1D55"/>
    <w:rsid w:val="008B357C"/>
    <w:rsid w:val="008D5459"/>
    <w:rsid w:val="008E7376"/>
    <w:rsid w:val="0090597C"/>
    <w:rsid w:val="00913671"/>
    <w:rsid w:val="009252A9"/>
    <w:rsid w:val="00931148"/>
    <w:rsid w:val="009322EB"/>
    <w:rsid w:val="00953204"/>
    <w:rsid w:val="009721A1"/>
    <w:rsid w:val="0098175A"/>
    <w:rsid w:val="0098547D"/>
    <w:rsid w:val="0099273D"/>
    <w:rsid w:val="009E1231"/>
    <w:rsid w:val="009F6E02"/>
    <w:rsid w:val="00A00523"/>
    <w:rsid w:val="00A013E9"/>
    <w:rsid w:val="00A13982"/>
    <w:rsid w:val="00A15B58"/>
    <w:rsid w:val="00A237BE"/>
    <w:rsid w:val="00A24F0E"/>
    <w:rsid w:val="00A263B4"/>
    <w:rsid w:val="00A26AB1"/>
    <w:rsid w:val="00A26CC6"/>
    <w:rsid w:val="00A41591"/>
    <w:rsid w:val="00A83DA6"/>
    <w:rsid w:val="00A85AA8"/>
    <w:rsid w:val="00AA4123"/>
    <w:rsid w:val="00AA5D42"/>
    <w:rsid w:val="00AB7D42"/>
    <w:rsid w:val="00AC13F0"/>
    <w:rsid w:val="00AC604B"/>
    <w:rsid w:val="00AD70DB"/>
    <w:rsid w:val="00AE4B60"/>
    <w:rsid w:val="00AF4574"/>
    <w:rsid w:val="00B047BA"/>
    <w:rsid w:val="00B160A5"/>
    <w:rsid w:val="00B259A0"/>
    <w:rsid w:val="00B37DBD"/>
    <w:rsid w:val="00B50007"/>
    <w:rsid w:val="00B52E44"/>
    <w:rsid w:val="00B6175B"/>
    <w:rsid w:val="00B7793E"/>
    <w:rsid w:val="00BA1CFD"/>
    <w:rsid w:val="00C0312E"/>
    <w:rsid w:val="00C3654A"/>
    <w:rsid w:val="00C43801"/>
    <w:rsid w:val="00C46854"/>
    <w:rsid w:val="00C54D81"/>
    <w:rsid w:val="00C86D46"/>
    <w:rsid w:val="00C86E8F"/>
    <w:rsid w:val="00C90484"/>
    <w:rsid w:val="00CA20B9"/>
    <w:rsid w:val="00CD25AD"/>
    <w:rsid w:val="00CD7AB3"/>
    <w:rsid w:val="00CE4C33"/>
    <w:rsid w:val="00CF0D33"/>
    <w:rsid w:val="00D47AC1"/>
    <w:rsid w:val="00D47CD8"/>
    <w:rsid w:val="00D53B70"/>
    <w:rsid w:val="00D56961"/>
    <w:rsid w:val="00D81DCC"/>
    <w:rsid w:val="00DA5DBC"/>
    <w:rsid w:val="00DA64F7"/>
    <w:rsid w:val="00DB5115"/>
    <w:rsid w:val="00DC6377"/>
    <w:rsid w:val="00DD237E"/>
    <w:rsid w:val="00DD3A15"/>
    <w:rsid w:val="00DD491D"/>
    <w:rsid w:val="00DE15BB"/>
    <w:rsid w:val="00DE6DD6"/>
    <w:rsid w:val="00E01E30"/>
    <w:rsid w:val="00E12B66"/>
    <w:rsid w:val="00E229B7"/>
    <w:rsid w:val="00E321FF"/>
    <w:rsid w:val="00E43FFB"/>
    <w:rsid w:val="00E44505"/>
    <w:rsid w:val="00E74A6A"/>
    <w:rsid w:val="00E753FA"/>
    <w:rsid w:val="00E975E4"/>
    <w:rsid w:val="00EB4D0B"/>
    <w:rsid w:val="00EC2E4D"/>
    <w:rsid w:val="00EC710F"/>
    <w:rsid w:val="00ED0897"/>
    <w:rsid w:val="00ED3C02"/>
    <w:rsid w:val="00ED468F"/>
    <w:rsid w:val="00ED79DB"/>
    <w:rsid w:val="00EE5C72"/>
    <w:rsid w:val="00EE5E18"/>
    <w:rsid w:val="00F07AB4"/>
    <w:rsid w:val="00F46640"/>
    <w:rsid w:val="00F46C2B"/>
    <w:rsid w:val="00F709B2"/>
    <w:rsid w:val="00F732F7"/>
    <w:rsid w:val="00F9470C"/>
    <w:rsid w:val="00FB5D1D"/>
    <w:rsid w:val="00FD575D"/>
    <w:rsid w:val="00FD6630"/>
    <w:rsid w:val="00FF1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21FF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DC637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A5A5A5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locked/>
    <w:rsid w:val="00B37D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764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C6377"/>
    <w:rPr>
      <w:rFonts w:ascii="Cambria" w:hAnsi="Cambria" w:cs="Times New Roman"/>
      <w:b/>
      <w:bCs/>
      <w:color w:val="A5A5A5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37DBD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7644E"/>
    <w:rPr>
      <w:rFonts w:ascii="Cambria" w:hAnsi="Cambria" w:cs="Times New Roman"/>
      <w:b/>
      <w:bCs/>
      <w:color w:val="4F81BD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9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90484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9048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C90484"/>
    <w:rPr>
      <w:rFonts w:cs="Times New Roman"/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rsid w:val="000C6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C67CC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0C6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67CC"/>
    <w:rPr>
      <w:rFonts w:cs="Times New Roman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DC6377"/>
    <w:pPr>
      <w:outlineLvl w:val="9"/>
    </w:pPr>
  </w:style>
  <w:style w:type="paragraph" w:styleId="TOC1">
    <w:name w:val="toc 1"/>
    <w:basedOn w:val="Normal"/>
    <w:next w:val="Normal"/>
    <w:autoRedefine/>
    <w:uiPriority w:val="99"/>
    <w:semiHidden/>
    <w:locked/>
    <w:rsid w:val="00D56961"/>
    <w:pPr>
      <w:spacing w:before="120" w:after="0"/>
    </w:pPr>
    <w:rPr>
      <w:rFonts w:ascii="Times New Roman" w:hAnsi="Times New Roman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99"/>
    <w:locked/>
    <w:rsid w:val="00D56961"/>
    <w:pPr>
      <w:spacing w:before="120" w:after="0"/>
      <w:ind w:left="220"/>
    </w:pPr>
    <w:rPr>
      <w:rFonts w:ascii="Times New Roman" w:hAnsi="Times New Roman"/>
      <w:b/>
      <w:bCs/>
    </w:rPr>
  </w:style>
  <w:style w:type="paragraph" w:styleId="TOC3">
    <w:name w:val="toc 3"/>
    <w:basedOn w:val="Normal"/>
    <w:next w:val="Normal"/>
    <w:autoRedefine/>
    <w:uiPriority w:val="99"/>
    <w:locked/>
    <w:rsid w:val="00D56961"/>
    <w:pPr>
      <w:spacing w:after="0"/>
      <w:ind w:left="440"/>
    </w:pPr>
    <w:rPr>
      <w:rFonts w:ascii="Times New Roman" w:hAnsi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locked/>
    <w:rsid w:val="00D56961"/>
    <w:pPr>
      <w:spacing w:after="0"/>
      <w:ind w:left="660"/>
    </w:pPr>
    <w:rPr>
      <w:rFonts w:ascii="Times New Roman" w:hAnsi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locked/>
    <w:rsid w:val="00D56961"/>
    <w:pPr>
      <w:spacing w:after="0"/>
      <w:ind w:left="880"/>
    </w:pPr>
    <w:rPr>
      <w:rFonts w:ascii="Times New Roman" w:hAnsi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locked/>
    <w:rsid w:val="00D56961"/>
    <w:pPr>
      <w:spacing w:after="0"/>
      <w:ind w:left="1100"/>
    </w:pPr>
    <w:rPr>
      <w:rFonts w:ascii="Times New Roman" w:hAnsi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locked/>
    <w:rsid w:val="00D56961"/>
    <w:pPr>
      <w:spacing w:after="0"/>
      <w:ind w:left="1320"/>
    </w:pPr>
    <w:rPr>
      <w:rFonts w:ascii="Times New Roman" w:hAnsi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locked/>
    <w:rsid w:val="00D56961"/>
    <w:pPr>
      <w:spacing w:after="0"/>
      <w:ind w:left="1540"/>
    </w:pPr>
    <w:rPr>
      <w:rFonts w:ascii="Times New Roman" w:hAnsi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locked/>
    <w:rsid w:val="00D56961"/>
    <w:pPr>
      <w:spacing w:after="0"/>
      <w:ind w:left="1760"/>
    </w:pPr>
    <w:rPr>
      <w:rFonts w:ascii="Times New Roman" w:hAnsi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E43FFB"/>
    <w:pPr>
      <w:ind w:left="720"/>
      <w:contextualSpacing/>
    </w:pPr>
  </w:style>
  <w:style w:type="paragraph" w:styleId="NormalWeb">
    <w:name w:val="Normal (Web)"/>
    <w:basedOn w:val="Normal"/>
    <w:uiPriority w:val="99"/>
    <w:rsid w:val="00676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table" w:styleId="TableGrid">
    <w:name w:val="Table Grid"/>
    <w:basedOn w:val="TableNormal"/>
    <w:uiPriority w:val="99"/>
    <w:locked/>
    <w:rsid w:val="0067644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E223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55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11</Pages>
  <Words>878</Words>
  <Characters>6063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Címkézőgép H400</dc:title>
  <dc:subject/>
  <dc:creator>Pbazsy</dc:creator>
  <cp:keywords/>
  <dc:description/>
  <cp:lastModifiedBy>kiraly.ignac</cp:lastModifiedBy>
  <cp:revision>3</cp:revision>
  <cp:lastPrinted>2015-06-29T12:56:00Z</cp:lastPrinted>
  <dcterms:created xsi:type="dcterms:W3CDTF">2016-12-08T10:23:00Z</dcterms:created>
  <dcterms:modified xsi:type="dcterms:W3CDTF">2016-12-08T10:26:00Z</dcterms:modified>
</cp:coreProperties>
</file>