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858" w:rsidRDefault="00BA3858" w:rsidP="00C90484">
      <w:pPr>
        <w:jc w:val="center"/>
        <w:rPr>
          <w:sz w:val="72"/>
          <w:szCs w:val="72"/>
        </w:rPr>
      </w:pPr>
      <w:r>
        <w:rPr>
          <w:noProof/>
          <w:lang w:eastAsia="hu-HU"/>
        </w:rPr>
        <w:pict>
          <v:group id="_x0000_s1026" style="position:absolute;left:0;text-align:left;margin-left:600.45pt;margin-top:851.75pt;width:107.85pt;height:845.85pt;flip:x;z-index:251656192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">
            <v:shape id="Freeform 22" o:spid="_x0000_s1027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ncMAA&#10;AADbAAAADwAAAGRycy9kb3ducmV2LnhtbERPz2vCMBS+C/4P4Qm72UQPRbtGGYrDscOwjp0fzVsb&#10;1rzUJrPdf78cBjt+fL/L/eQ6cachWM8aVpkCQVx7Y7nR8H49LTcgQkQ22HkmDT8UYL+bz0osjB/5&#10;QvcqNiKFcChQQxtjX0gZ6pYchsz3xIn79IPDmODQSDPgmMJdJ9dK5dKh5dTQYk+Hluqv6ttpWE/H&#10;N/v6gS/P9pBv3Y1VZ85K64fF9PQIItIU/8V/7rPRsEnr05f0A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bncMAAAADbAAAADwAAAAAAAAAAAAAAAACYAgAAZHJzL2Rvd25y&#10;ZXYueG1sUEsFBgAAAAAEAAQA9QAAAIUDAAAAAA=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23" o:spid="_x0000_s1028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HrsQA&#10;AADbAAAADwAAAGRycy9kb3ducmV2LnhtbESPQWsCMRSE74L/IbxCb5rYSpHVKHWhVjwIVS/enpvn&#10;ZnHzsmyibvvrG6HQ4zAz3zCzRedqcaM2VJ41jIYKBHHhTcWlhsP+YzABESKywdozafimAIt5vzfD&#10;zPg7f9FtF0uRIBwy1GBjbDIpQ2HJYRj6hjh5Z986jEm2pTQt3hPc1fJFqTfpsOK0YLGh3FJx2V2d&#10;hlO5lcXPsdmPN0u1Up+vud/aXOvnp+59CiJSF//Df+210TAZweNL+g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Mh67EAAAA2wAAAA8AAAAAAAAAAAAAAAAAmAIAAGRycy9k&#10;b3ducmV2LnhtbFBLBQYAAAAABAAEAPUAAACJAwAAAAA=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24" o:spid="_x0000_s1029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9cDcQA&#10;AADbAAAADwAAAGRycy9kb3ducmV2LnhtbESPS4vCMBSF9wP+h3CF2Y2pgiLVKCqIj8Xg1Ae6uzTX&#10;ttjclCajnX9vBGGWh/P4OONpY0pxp9oVlhV0OxEI4tTqgjMFh/3yawjCeWSNpWVS8EcOppPWxxhj&#10;bR/8Q/fEZyKMsItRQe59FUvp0pwMuo6tiIN3tbVBH2SdSV3jI4ybUvaiaCANFhwIOVa0yCm9Jb8m&#10;cLe8rXbz/vmy2nzbbLC5nY7ng1Kf7WY2AuGp8f/hd3utFQx78PoSfoC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fXA3EAAAA2wAAAA8AAAAAAAAAAAAAAAAAmAIAAGRycy9k&#10;b3ducmV2LnhtbFBLBQYAAAAABAAEAPUAAACJAwAAAAA=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Freeform 25" o:spid="_x0000_s1030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3icYA&#10;AADbAAAADwAAAGRycy9kb3ducmV2LnhtbESP3WrCQBSE74W+w3IKvRHdqEVDdBOkpVBaRPx5gEP2&#10;mA1mz4bs1qR9+m6h4OUwM98wm2KwjbhR52vHCmbTBARx6XTNlYLz6W2SgvABWWPjmBR8k4cifxht&#10;MNOu5wPdjqESEcI+QwUmhDaT0peGLPqpa4mjd3GdxRBlV0ndYR/htpHzJFlKizXHBYMtvRgqr8cv&#10;q+DTLLbX3biXs30zfv34efYrOU+VenoctmsQgYZwD/+337WCdAF/X+I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S3icYAAADbAAAADwAAAAAAAAAAAAAAAACYAgAAZHJz&#10;L2Rvd25yZXYueG1sUEsFBgAAAAAEAAQA9QAAAIsDAAAAAA==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shape id="Freeform 9" o:spid="_x0000_s1031" style="position:absolute;left:0;text-align:left;margin-left:-.9pt;margin-top:-2.9pt;width:123.25pt;height:841.95pt;flip:x;z-index: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692765;1565275,10692765;1565275,0" o:connectangles="0,0,0,0,0"/>
            <w10:wrap anchorx="page" anchory="page"/>
          </v:shape>
        </w:pict>
      </w:r>
      <w:r>
        <w:rPr>
          <w:noProof/>
          <w:lang w:eastAsia="hu-HU"/>
        </w:rPr>
        <w:pict>
          <v:group id="Group 28" o:spid="_x0000_s1032" style="position:absolute;left:0;text-align:left;margin-left:600.7pt;margin-top:721.05pt;width:107.85pt;height:952.65pt;flip:x;z-index:251633664;mso-position-horizontal-relative:page;mso-position-vertical-relative:page" coordorigin="21532,360" coordsize="2157,1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">
            <v:shape id="Freeform 29" o:spid="_x0000_s1033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SKTMQA&#10;AADcAAAADwAAAGRycy9kb3ducmV2LnhtbESPQWsCMRCF7wX/Qxiht5roQepqFFEslh6kWnoeNuNu&#10;cDNZN6lu/33nIPQ2w3vz3jeLVR8adaMu+cgWxiMDiriMznNl4eu0e3kFlTKywyYyWfilBKvl4GmB&#10;hYt3/qTbMVdKQjgVaKHOuS20TmVNAdMotsSinWMXMMvaVdp1eJfw0OiJMVMd0LM01NjSpqbycvwJ&#10;Fib99uA/vvH9zW+ms3Bl07i9sfZ52K/noDL1+d/8uN47wZ8JrTwjE+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kikzEAAAA3AAAAA8AAAAAAAAAAAAAAAAAmAIAAGRycy9k&#10;b3ducmV2LnhtbFBLBQYAAAAABAAEAPUAAACJAwAAAAA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30" o:spid="_x0000_s1034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G5W8QA&#10;AADcAAAADwAAAGRycy9kb3ducmV2LnhtbERPS2sCMRC+F/ofwgi91URbiq5GqQttpQfBx8XbuBk3&#10;i5vJskl16683QqG3+fieM513rhZnakPlWcOgr0AQF95UXGrYbT+eRyBCRDZYeyYNvxRgPnt8mGJm&#10;/IXXdN7EUqQQDhlqsDE2mZShsOQw9H1DnLijbx3GBNtSmhYvKdzVcqjUm3RYcWqw2FBuqThtfpyG&#10;Q7mSxXXfbF+/F+pTfb3kfmVzrZ963fsERKQu/ov/3EuT5o/HcH8mXS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RuVvEAAAA3AAAAA8AAAAAAAAAAAAAAAAAmAIAAGRycy9k&#10;b3ducmV2LnhtbFBLBQYAAAAABAAEAPUAAACJAwAAAAA=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31" o:spid="_x0000_s1035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Sz8QA&#10;AADcAAAADwAAAGRycy9kb3ducmV2LnhtbESPT4vCMBTE78J+h/AWvGm6giJdo+wuiH8Ool0VvT2a&#10;Z1tsXkoTtX57Iwgeh5n5DTOaNKYUV6pdYVnBVzcCQZxaXXCmYPs/7QxBOI+ssbRMCu7kYDL+aI0w&#10;1vbGG7omPhMBwi5GBbn3VSylS3My6Lq2Ig7eydYGfZB1JnWNtwA3pexF0UAaLDgs5FjRX07pObmY&#10;sLvkZbX+7R+Os8XKZoPFeb87bJVqfzY/3yA8Nf4dfrXnWkEgwvNMOAJy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BUs/EAAAA3AAAAA8AAAAAAAAAAAAAAAAAmAIAAGRycy9k&#10;b3ducmV2LnhtbFBLBQYAAAAABAAEAPUAAACJAwAAAAA=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Freeform 32" o:spid="_x0000_s1036" style="position:absolute;left:21704;top:2348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fScYA&#10;AADcAAAADwAAAGRycy9kb3ducmV2LnhtbESP0WrCQBRE3wv9h+UW+iK6SSpWUleRSkEsIo39gEv2&#10;NhvM3g3Z1cR+vVsQ+jjMzBlmsRpsIy7U+dqxgnSSgCAuna65UvB9/BjPQfiArLFxTAqu5GG1fHxY&#10;YK5dz190KUIlIoR9jgpMCG0upS8NWfQT1xJH78d1FkOUXSV1h32E20ZmSTKTFmuOCwZbejdUnoqz&#10;VfBpXtan/aiX6aEZbXa/U/8qs7lSz0/D+g1EoCH8h+/trVaQJSn8nY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NfScYAAADcAAAADwAAAAAAAAAAAAAAAACYAgAAZHJz&#10;L2Rvd25yZXYueG1sUEsFBgAAAAAEAAQA9QAAAIsDAAAAAA==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33" o:spid="_x0000_s1037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AnMUA&#10;AADcAAAADwAAAGRycy9kb3ducmV2LnhtbESPQWvCQBSE7wX/w/IEb3VjwFaiq0hpUFAKjXrw9sw+&#10;k2j2bciumv57t1DocZiZb5jZojO1uFPrKssKRsMIBHFudcWFgv0ufZ2AcB5ZY22ZFPyQg8W89zLD&#10;RNsHf9M984UIEHYJKii9bxIpXV6SQTe0DXHwzrY16INsC6lbfAS4qWUcRW/SYMVhocSGPkrKr9nN&#10;KPi6pZvPy+qUvm9xfMRsdWgu+1SpQb9bTkF46vx/+K+91griKIbf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4CcxQAAANwAAAAPAAAAAAAAAAAAAAAAAJgCAABkcnMv&#10;ZG93bnJldi54bWxQSwUGAAAAAAQABAD1AAAAigMAAAAA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rect id="Rectangle 2" o:spid="_x0000_s1038" style="position:absolute;left:0;text-align:left;margin-left:153.5pt;margin-top:55.65pt;width:378.7pt;height:45.8pt;z-index:-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" stroked="f">
            <v:fill color2="gray" angle="90" focus="100%" type="gradient"/>
          </v:rect>
        </w:pict>
      </w:r>
      <w:r>
        <w:rPr>
          <w:noProof/>
          <w:lang w:eastAsia="hu-HU"/>
        </w:rPr>
        <w:pict>
          <v:group id="Group 3" o:spid="_x0000_s1039" style="position:absolute;left:0;text-align:left;margin-left:-7.05pt;margin-top:.6pt;width:107.85pt;height:841.95pt;flip:x;z-index:251624448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">
            <v:shape id="Freeform 4" o:spid="_x0000_s1040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4j0cAA&#10;AADcAAAADwAAAGRycy9kb3ducmV2LnhtbERPTYvCMBC9L/gfwgje1kQPotUooigue5BV8Tw0Yxts&#10;JrWJ2v33G0HY2zze58wWravEg5pgPWsY9BUI4twby4WG03HzOQYRIrLByjNp+KUAi3nnY4aZ8U/+&#10;occhFiKFcMhQQxljnUkZ8pIchr6viRN38Y3DmGBTSNPgM4W7Sg6VGkmHllNDiTWtSsqvh7vTMGzX&#10;e/t9xq+tXY0m7saqMjulda/bLqcgIrXxX/x270yaPxnA65l0gZ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l4j0cAAAADcAAAADwAAAAAAAAAAAAAAAACYAgAAZHJzL2Rvd25y&#10;ZXYueG1sUEsFBgAAAAAEAAQA9QAAAIUDAAAAAA=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5" o:spid="_x0000_s1041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rKsMA&#10;AADcAAAADwAAAGRycy9kb3ducmV2LnhtbERPTWsCMRC9F/wPYQRvNVFL0a1RdMFWehCqvfQ23Yyb&#10;xc1k2aS6+utNodDbPN7nzJedq8WZ2lB51jAaKhDEhTcVlxo+D5vHKYgQkQ3WnknDlQIsF72HOWbG&#10;X/iDzvtYihTCIUMNNsYmkzIUlhyGoW+IE3f0rcOYYFtK0+IlhbtajpV6lg4rTg0WG8otFaf9j9Pw&#10;Xe5kcftqDk/va/Wq3ia539lc60G/W72AiNTFf/Gfe2vS/NkYfp9JF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UrKsMAAADcAAAADwAAAAAAAAAAAAAAAACYAgAAZHJzL2Rv&#10;d25yZXYueG1sUEsFBgAAAAAEAAQA9QAAAIgDAAAAAA==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6" o:spid="_x0000_s1042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4Q8YA&#10;AADcAAAADwAAAGRycy9kb3ducmV2LnhtbESPT2vCQBDF74LfYRnBm25UlBpdRQVp9VDqX+xtyE6T&#10;YHY2ZLcav31XEHqb4b15vzfTeW0KcaPK5ZYV9LoRCOLE6pxTBcfDuvMGwnlkjYVlUvAgB/NZszHF&#10;WNs77+i296kIIexiVJB5X8ZSuiQjg65rS+Kg/djKoA9rlUpd4T2Em0L2o2gkDeYcCBmWtMooue5/&#10;TeBueVt+LYeX7/fNp01Hm+v5dDkq1W7ViwkIT7X/N7+uP3SoPx7A85kwgZ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w4Q8YAAADcAAAADwAAAAAAAAAAAAAAAACYAgAAZHJz&#10;L2Rvd25yZXYueG1sUEsFBgAAAAAEAAQA9QAAAIsDAAAAAA==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_x0000_s1043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sIKsMA&#10;AADcAAAADwAAAGRycy9kb3ducmV2LnhtbERP22oCMRB9F/oPYQq+SM16werWKFIRiiKl6gcMm3Gz&#10;uJksm+iu/fqmIPg2h3Od+bK1pbhR7QvHCgb9BARx5nTBuYLTcfM2BeEDssbSMSm4k4fl4qUzx1S7&#10;hn/odgi5iCHsU1RgQqhSKX1myKLvu4o4cmdXWwwR1rnUNTYx3JZymCQTabHg2GCwok9D2eVwtQp2&#10;ZrS67HuNHHyXvfX2d+zf5XCqVPe1XX2ACNSGp/jh/tJx/mwM/8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sIKsMAAADcAAAADwAAAAAAAAAAAAAAAACYAgAAZHJzL2Rv&#10;d25yZXYueG1sUEsFBgAAAAAEAAQA9QAAAIgDAAAAAA==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8" o:spid="_x0000_s1044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sE8QA&#10;AADcAAAADwAAAGRycy9kb3ducmV2LnhtbERPTWvCQBC9F/wPywjedGNB26bZSCkGBYvQVA/eptkx&#10;ic3Ohuyq8d93C0Jv83ifkyx604gLda62rGA6iUAQF1bXXCrYfWXjZxDOI2tsLJOCGzlYpIOHBGNt&#10;r/xJl9yXIoSwi1FB5X0bS+mKigy6iW2JA3e0nUEfYFdK3eE1hJtGPkbRXBqsOTRU2NJ7RcVPfjYK&#10;tudsszytvrOnD5wdMF/t29MuU2o07N9eQXjq/b/47l7rMP9lBn/PhAt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x7BPEAAAA3AAAAA8AAAAAAAAAAAAAAAAAmAIAAGRycy9k&#10;b3ducmV2LnhtbFBLBQYAAAAABAAEAPUAAACJAwAAAAA=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</w:p>
    <w:p w:rsidR="00BA3858" w:rsidRPr="0000708B" w:rsidRDefault="00BA3858" w:rsidP="003070DE">
      <w:pPr>
        <w:ind w:right="-993"/>
        <w:jc w:val="right"/>
        <w:rPr>
          <w:sz w:val="52"/>
          <w:szCs w:val="52"/>
        </w:rPr>
      </w:pPr>
      <w:r>
        <w:rPr>
          <w:sz w:val="52"/>
          <w:szCs w:val="52"/>
        </w:rPr>
        <w:t>ELA-3300 Címkéző gép</w:t>
      </w:r>
    </w:p>
    <w:p w:rsidR="00BA3858" w:rsidRPr="0000708B" w:rsidRDefault="00BA3858" w:rsidP="00C90484">
      <w:pPr>
        <w:jc w:val="center"/>
        <w:rPr>
          <w:sz w:val="52"/>
          <w:szCs w:val="52"/>
        </w:rPr>
      </w:pPr>
      <w:r>
        <w:rPr>
          <w:noProof/>
          <w:lang w:eastAsia="hu-HU"/>
        </w:rPr>
        <w:pict>
          <v:rect id="Rectangle 10" o:spid="_x0000_s1045" style="position:absolute;left:0;text-align:left;margin-left:43.25pt;margin-top:43.35pt;width:483.15pt;height:45.8pt;z-index:-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" stroked="f">
            <v:fill color2="gray" angle="90" focus="100%" type="gradient"/>
          </v:rect>
        </w:pict>
      </w:r>
    </w:p>
    <w:p w:rsidR="00BA3858" w:rsidRDefault="00BA3858" w:rsidP="003070DE">
      <w:pPr>
        <w:ind w:right="-993"/>
        <w:jc w:val="right"/>
        <w:rPr>
          <w:sz w:val="56"/>
          <w:szCs w:val="56"/>
        </w:rPr>
      </w:pPr>
      <w:r>
        <w:rPr>
          <w:sz w:val="56"/>
          <w:szCs w:val="56"/>
        </w:rPr>
        <w:t>Használati útmutató</w:t>
      </w:r>
    </w:p>
    <w:p w:rsidR="00BA3858" w:rsidRDefault="00BA3858" w:rsidP="003070DE">
      <w:pPr>
        <w:ind w:right="-993"/>
        <w:jc w:val="right"/>
        <w:rPr>
          <w:sz w:val="56"/>
          <w:szCs w:val="56"/>
        </w:rPr>
      </w:pPr>
    </w:p>
    <w:p w:rsidR="00BA3858" w:rsidRDefault="00BA3858" w:rsidP="003070DE">
      <w:pPr>
        <w:ind w:right="-993"/>
        <w:jc w:val="right"/>
        <w:rPr>
          <w:sz w:val="56"/>
          <w:szCs w:val="56"/>
        </w:rPr>
      </w:pPr>
    </w:p>
    <w:p w:rsidR="00BA3858" w:rsidRDefault="00BA3858" w:rsidP="007C6480">
      <w:pPr>
        <w:rPr>
          <w:sz w:val="32"/>
          <w:szCs w:val="32"/>
        </w:rPr>
      </w:pPr>
      <w:r w:rsidRPr="005B7277">
        <w:rPr>
          <w:noProof/>
          <w:sz w:val="32"/>
          <w:szCs w:val="32"/>
          <w:lang w:eastAsia="hu-HU"/>
        </w:rPr>
        <w:pict>
          <v:shape id="Kép 7" o:spid="_x0000_i1031" type="#_x0000_t75" style="width:402.75pt;height:341.25pt;visibility:visible">
            <v:imagedata r:id="rId7" o:title=""/>
          </v:shape>
        </w:pict>
      </w:r>
    </w:p>
    <w:p w:rsidR="00BA3858" w:rsidRPr="00E40278" w:rsidRDefault="00BA3858" w:rsidP="00E40278">
      <w:pPr>
        <w:jc w:val="center"/>
        <w:rPr>
          <w:noProof/>
          <w:color w:val="3333CC"/>
          <w:sz w:val="18"/>
          <w:szCs w:val="18"/>
        </w:rPr>
      </w:pPr>
      <w:r w:rsidRPr="00E40278">
        <w:rPr>
          <w:sz w:val="18"/>
          <w:szCs w:val="18"/>
        </w:rPr>
        <w:t>(a kép illusztráció)</w:t>
      </w:r>
      <w:r>
        <w:rPr>
          <w:noProof/>
          <w:lang w:eastAsia="hu-HU"/>
        </w:rPr>
        <w:pict>
          <v:shape id="Kép 11" o:spid="_x0000_s1046" type="#_x0000_t75" style="position:absolute;left:0;text-align:left;margin-left:220pt;margin-top:472.15pt;width:233pt;height:42.1pt;z-index:-251685888;visibility:visible;mso-position-horizontal-relative:text;mso-position-vertical-relative:text">
            <v:imagedata r:id="rId8" o:title=""/>
          </v:shape>
        </w:pict>
      </w:r>
      <w:r w:rsidRPr="00E40278">
        <w:rPr>
          <w:sz w:val="18"/>
          <w:szCs w:val="18"/>
        </w:rPr>
        <w:br w:type="page"/>
      </w:r>
      <w:r w:rsidRPr="00E40278">
        <w:rPr>
          <w:color w:val="3333CC"/>
          <w:sz w:val="18"/>
          <w:szCs w:val="18"/>
        </w:rPr>
        <w:fldChar w:fldCharType="begin"/>
      </w:r>
      <w:r w:rsidRPr="00E40278">
        <w:rPr>
          <w:color w:val="3333CC"/>
          <w:sz w:val="18"/>
          <w:szCs w:val="18"/>
        </w:rPr>
        <w:instrText xml:space="preserve"> TOC \o "1-3" \h \z \u </w:instrText>
      </w:r>
      <w:r w:rsidRPr="00E40278">
        <w:rPr>
          <w:color w:val="3333CC"/>
          <w:sz w:val="18"/>
          <w:szCs w:val="18"/>
        </w:rPr>
        <w:fldChar w:fldCharType="separate"/>
      </w:r>
    </w:p>
    <w:p w:rsidR="00BA3858" w:rsidRPr="00E40278" w:rsidRDefault="00BA3858" w:rsidP="00A747D1">
      <w:pPr>
        <w:pStyle w:val="IntenseQuote"/>
        <w:tabs>
          <w:tab w:val="left" w:pos="3396"/>
        </w:tabs>
        <w:ind w:left="0"/>
        <w:rPr>
          <w:color w:val="3333CC"/>
          <w:sz w:val="32"/>
          <w:szCs w:val="32"/>
        </w:rPr>
      </w:pPr>
      <w:r>
        <w:rPr>
          <w:noProof/>
          <w:lang w:eastAsia="hu-HU"/>
        </w:rPr>
        <w:pict>
          <v:group id="Group 13" o:spid="_x0000_s1047" style="position:absolute;margin-left:-11.55pt;margin-top:-.9pt;width:107.85pt;height:845.85pt;flip:x;z-index:251632640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">
            <v:shape id="Freeform 14" o:spid="_x0000_s1048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tT9sEA&#10;AADcAAAADwAAAGRycy9kb3ducmV2LnhtbERPTWsCMRC9F/wPYQreaqKHpd0apSiK0kPpKj0Pm3E3&#10;uJmsm6jrvzcFwds83udM571rxIW6YD1rGI8UCOLSG8uVhv1u9fYOIkRkg41n0nCjAPPZ4GWKufFX&#10;/qVLESuRQjjkqKGOsc2lDGVNDsPIt8SJO/jOYUywq6Tp8JrCXSMnSmXSoeXUUGNLi5rKY3F2Gib9&#10;8sd+/+F2bRfZhzuxasxGaT187b8+QUTq41P8cG9Mmp+N4f+ZdIG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LU/bBAAAA3AAAAA8AAAAAAAAAAAAAAAAAmAIAAGRycy9kb3du&#10;cmV2LnhtbFBLBQYAAAAABAAEAPUAAACGAwAAAAA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15" o:spid="_x0000_s1049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bDcMA&#10;AADcAAAADwAAAGRycy9kb3ducmV2LnhtbERPTWsCMRC9C/6HMEJvmtSKlK1R6oKt9CB09eJtuplu&#10;lm4myybVrb/eFARv83ifs1j1rhEn6kLtWcPjRIEgLr2pudJw2G/GzyBCRDbYeCYNfxRgtRwOFpgZ&#10;f+ZPOhWxEimEQ4YabIxtJmUoLTkME98SJ+7bdw5jgl0lTYfnFO4aOVVqLh3WnBostpRbKn+KX6fh&#10;q9rJ8nJs97OPtXpT70+539lc64dR//oCIlIf7+Kbe2vS/PkU/p9JF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BbDcMAAADcAAAADwAAAAAAAAAAAAAAAACYAgAAZHJzL2Rv&#10;d25yZXYueG1sUEsFBgAAAAAEAAQA9QAAAIgDAAAAAA==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16" o:spid="_x0000_s1050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IZMcA&#10;AADcAAAADwAAAGRycy9kb3ducmV2LnhtbESPT2vCQBDF7wW/wzKCt7ppi6HErNIWStWD2PiH9DZk&#10;p0kwOxuyq8Zv7wqF3mZ4b97vTTrvTSPO1LnasoKncQSCuLC65lLBbvv5+ArCeWSNjWVScCUH89ng&#10;IcVE2wt/0znzpQgh7BJUUHnfJlK6oiKDbmxb4qD92s6gD2tXSt3hJYSbRj5HUSwN1hwIFbb0UVFx&#10;zE4mcFe8ajfvk/zna7m2Zbw8Hvb5TqnRsH+bgvDU+3/z3/VCh/rxC9yfCRP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pSGTHAAAA3AAAAA8AAAAAAAAAAAAAAAAAmAIAAGRy&#10;cy9kb3ducmV2LnhtbFBLBQYAAAAABAAEAPUAAACMAwAAAAA=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Freeform 17" o:spid="_x0000_s1051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BNSMQA&#10;AADcAAAADwAAAGRycy9kb3ducmV2LnhtbERP3WrCMBS+F3yHcITdyEzrhkrXKOIYyGQM3R7g0Byb&#10;0uakNJmte/pFGHh3Pr7fk28G24gLdb5yrCCdJSCIC6crLhV8f709rkD4gKyxcUwKruRhsx6Pcsy0&#10;6/lIl1MoRQxhn6ECE0KbSekLQxb9zLXEkTu7zmKIsCul7rCP4baR8yRZSIsVxwaDLe0MFfXpxyo4&#10;mKdt/THtZfrZTF/ff5/9Us5XSj1Mhu0LiEBDuIv/3Xsd5y9TuD0TL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wTUjEAAAA3AAAAA8AAAAAAAAAAAAAAAAAmAIAAGRycy9k&#10;b3ducmV2LnhtbFBLBQYAAAAABAAEAPUAAACJAwAAAAA=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18" o:spid="_x0000_s1052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3BsQA&#10;AADcAAAADwAAAGRycy9kb3ducmV2LnhtbERPTWvCQBC9F/wPywi91Y2VVomuIsVgoUUw6sHbmB2T&#10;aHY2ZFeN/94tFLzN433OZNaaSlypcaVlBf1eBII4s7rkXMF2k7yNQDiPrLGyTAru5GA27bxMMNb2&#10;xmu6pj4XIYRdjAoK7+tYSpcVZND1bE0cuKNtDPoAm1zqBm8h3FTyPYo+pcGSQ0OBNX0VlJ3Ti1Gw&#10;uiQ/i9PykAx/8WOP6XJXn7aJUq/ddj4G4an1T/G/+1uH+cMB/D0TL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YNwbEAAAA3AAAAA8AAAAAAAAAAAAAAAAAmAIAAGRycy9k&#10;b3ducmV2LnhtbFBLBQYAAAAABAAEAPUAAACJAwAAAAA=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shape id="Kép 14" o:spid="_x0000_s1053" type="#_x0000_t75" alt="Hazard-01.jpg" style="position:absolute;margin-left:233.1pt;margin-top:-31.65pt;width:109.05pt;height:108.45pt;z-index:-251679744;visibility:visible" wrapcoords="-149 0 -149 21451 21600 21451 21600 0 -149 0">
            <v:imagedata r:id="rId9" o:title="" grayscale="t"/>
            <w10:wrap type="tight"/>
          </v:shape>
        </w:pict>
      </w:r>
      <w:r w:rsidRPr="00E40278">
        <w:rPr>
          <w:color w:val="3333CC"/>
          <w:sz w:val="18"/>
          <w:szCs w:val="18"/>
        </w:rPr>
        <w:fldChar w:fldCharType="end"/>
      </w:r>
      <w:r>
        <w:rPr>
          <w:noProof/>
          <w:lang w:eastAsia="hu-HU"/>
        </w:rPr>
        <w:pict>
          <v:shape id="Freeform 19" o:spid="_x0000_s1054" style="position:absolute;margin-left:-2.1pt;margin-top:-1.1pt;width:123.25pt;height:845.85pt;flip:x;z-index: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742295;1565275,10742295;1565275,0" o:connectangles="0,0,0,0,0"/>
            <w10:wrap anchorx="page" anchory="page"/>
          </v:shape>
        </w:pict>
      </w:r>
      <w:r w:rsidRPr="00E40278">
        <w:rPr>
          <w:color w:val="3333CC"/>
          <w:sz w:val="32"/>
          <w:szCs w:val="32"/>
        </w:rPr>
        <w:t>Figyelmeztetés</w:t>
      </w:r>
    </w:p>
    <w:p w:rsidR="00BA3858" w:rsidRDefault="00BA3858" w:rsidP="007C6480"/>
    <w:p w:rsidR="00BA3858" w:rsidRDefault="00BA3858" w:rsidP="007C6480"/>
    <w:p w:rsidR="00BA3858" w:rsidRPr="009322EB" w:rsidRDefault="00BA3858" w:rsidP="007C648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alibri"/>
          <w:b/>
          <w:i/>
          <w:sz w:val="24"/>
          <w:szCs w:val="24"/>
          <w:lang w:eastAsia="hu-HU"/>
        </w:rPr>
      </w:pPr>
      <w:r w:rsidRPr="009322EB">
        <w:rPr>
          <w:rFonts w:cs="Calibri"/>
          <w:b/>
          <w:i/>
          <w:sz w:val="24"/>
          <w:szCs w:val="24"/>
          <w:lang w:eastAsia="hu-HU"/>
        </w:rPr>
        <w:t>Mielőtt elkezdené kezelni a gépet, olvassa el a teljes kezelési utasítást.</w:t>
      </w:r>
    </w:p>
    <w:p w:rsidR="00BA3858" w:rsidRPr="009322EB" w:rsidRDefault="00BA3858" w:rsidP="007C648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alibri"/>
          <w:b/>
          <w:i/>
          <w:sz w:val="24"/>
          <w:szCs w:val="24"/>
          <w:lang w:eastAsia="hu-HU"/>
        </w:rPr>
      </w:pPr>
      <w:r w:rsidRPr="009322EB">
        <w:rPr>
          <w:rFonts w:cs="Calibri"/>
          <w:b/>
          <w:i/>
          <w:sz w:val="24"/>
          <w:szCs w:val="24"/>
          <w:lang w:eastAsia="hu-HU"/>
        </w:rPr>
        <w:t>Győződjön meg róla, hogy a gép le van földelve.</w:t>
      </w:r>
    </w:p>
    <w:p w:rsidR="00BA3858" w:rsidRPr="009322EB" w:rsidRDefault="00BA3858" w:rsidP="007C648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alibri"/>
          <w:b/>
          <w:i/>
          <w:sz w:val="24"/>
          <w:szCs w:val="24"/>
          <w:lang w:eastAsia="hu-HU"/>
        </w:rPr>
      </w:pPr>
      <w:r w:rsidRPr="009322EB">
        <w:rPr>
          <w:rFonts w:cs="Calibri"/>
          <w:b/>
          <w:i/>
          <w:sz w:val="24"/>
          <w:szCs w:val="24"/>
          <w:lang w:eastAsia="hu-HU"/>
        </w:rPr>
        <w:t>Tartsa a munkaterületet a gép körül tisztán és ne hagyjon ott hulladék</w:t>
      </w:r>
    </w:p>
    <w:p w:rsidR="00BA3858" w:rsidRPr="009322EB" w:rsidRDefault="00BA3858" w:rsidP="00651F14">
      <w:pPr>
        <w:pStyle w:val="ListParagraph"/>
        <w:autoSpaceDE w:val="0"/>
        <w:autoSpaceDN w:val="0"/>
        <w:adjustRightInd w:val="0"/>
        <w:spacing w:after="0" w:line="240" w:lineRule="auto"/>
        <w:rPr>
          <w:rFonts w:cs="Calibri"/>
          <w:b/>
          <w:i/>
          <w:sz w:val="24"/>
          <w:szCs w:val="24"/>
          <w:lang w:eastAsia="hu-HU"/>
        </w:rPr>
      </w:pPr>
      <w:r w:rsidRPr="009322EB">
        <w:rPr>
          <w:rFonts w:cs="Calibri"/>
          <w:b/>
          <w:i/>
          <w:sz w:val="24"/>
          <w:szCs w:val="24"/>
          <w:lang w:eastAsia="hu-HU"/>
        </w:rPr>
        <w:t>anyagot.</w:t>
      </w:r>
    </w:p>
    <w:p w:rsidR="00BA3858" w:rsidRPr="009322EB" w:rsidRDefault="00BA3858" w:rsidP="007C648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alibri"/>
          <w:b/>
          <w:i/>
          <w:sz w:val="24"/>
          <w:szCs w:val="24"/>
          <w:lang w:eastAsia="hu-HU"/>
        </w:rPr>
      </w:pPr>
      <w:r w:rsidRPr="009322EB">
        <w:rPr>
          <w:rFonts w:cs="Calibri"/>
          <w:b/>
          <w:i/>
          <w:sz w:val="24"/>
          <w:szCs w:val="24"/>
          <w:lang w:eastAsia="hu-HU"/>
        </w:rPr>
        <w:t>Munka közben hagyja a biztonsági védelmet a gépen. A védelmet csak a karbantartás esetén távolítsa el, nagyon óvatosa, és a karbantartás után helyezze vissza.</w:t>
      </w:r>
    </w:p>
    <w:p w:rsidR="00BA3858" w:rsidRPr="009322EB" w:rsidRDefault="00BA3858" w:rsidP="007C648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alibri"/>
          <w:b/>
          <w:i/>
          <w:sz w:val="24"/>
          <w:szCs w:val="24"/>
          <w:lang w:eastAsia="hu-HU"/>
        </w:rPr>
      </w:pPr>
      <w:r w:rsidRPr="009322EB">
        <w:rPr>
          <w:rFonts w:cs="Calibri"/>
          <w:b/>
          <w:i/>
          <w:sz w:val="24"/>
          <w:szCs w:val="24"/>
          <w:lang w:eastAsia="hu-HU"/>
        </w:rPr>
        <w:t>Ne támaszkodjon a gépre. Mindenkor gondoskodjon a sík járófelületről, hogy munka közben ne essen el, vagy ne kelljen a munkafelületre támaszkodnia.</w:t>
      </w:r>
    </w:p>
    <w:p w:rsidR="00BA3858" w:rsidRPr="009322EB" w:rsidRDefault="00BA3858" w:rsidP="007C648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alibri"/>
          <w:b/>
          <w:i/>
          <w:sz w:val="24"/>
          <w:szCs w:val="24"/>
          <w:lang w:eastAsia="hu-HU"/>
        </w:rPr>
      </w:pPr>
      <w:r w:rsidRPr="009322EB">
        <w:rPr>
          <w:rFonts w:cs="Calibri"/>
          <w:b/>
          <w:i/>
          <w:sz w:val="24"/>
          <w:szCs w:val="24"/>
          <w:lang w:eastAsia="hu-HU"/>
        </w:rPr>
        <w:t>Valamennyi beállítási-, ill. karbantartási munkát csak a gép lekapcsolt</w:t>
      </w:r>
    </w:p>
    <w:p w:rsidR="00BA3858" w:rsidRPr="009322EB" w:rsidRDefault="00BA3858" w:rsidP="00651F14">
      <w:pPr>
        <w:pStyle w:val="ListParagraph"/>
        <w:autoSpaceDE w:val="0"/>
        <w:autoSpaceDN w:val="0"/>
        <w:adjustRightInd w:val="0"/>
        <w:spacing w:after="0" w:line="240" w:lineRule="auto"/>
        <w:rPr>
          <w:rFonts w:cs="Calibri"/>
          <w:b/>
          <w:i/>
          <w:sz w:val="24"/>
          <w:szCs w:val="24"/>
          <w:lang w:eastAsia="hu-HU"/>
        </w:rPr>
      </w:pPr>
      <w:r w:rsidRPr="009322EB">
        <w:rPr>
          <w:rFonts w:cs="Calibri"/>
          <w:b/>
          <w:i/>
          <w:sz w:val="24"/>
          <w:szCs w:val="24"/>
          <w:lang w:eastAsia="hu-HU"/>
        </w:rPr>
        <w:t>állapotában végezzen el.</w:t>
      </w:r>
    </w:p>
    <w:p w:rsidR="00BA3858" w:rsidRPr="009322EB" w:rsidRDefault="00BA3858" w:rsidP="007C648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alibri"/>
          <w:b/>
          <w:i/>
          <w:sz w:val="24"/>
          <w:szCs w:val="24"/>
          <w:lang w:eastAsia="hu-HU"/>
        </w:rPr>
      </w:pPr>
      <w:r w:rsidRPr="009322EB">
        <w:rPr>
          <w:rFonts w:cs="Calibri"/>
          <w:b/>
          <w:i/>
          <w:sz w:val="24"/>
          <w:szCs w:val="24"/>
          <w:lang w:eastAsia="hu-HU"/>
        </w:rPr>
        <w:t>Alkalmazzon megfelelő szerszámokat. Kerülje azon szerszámok</w:t>
      </w:r>
    </w:p>
    <w:p w:rsidR="00BA3858" w:rsidRPr="009322EB" w:rsidRDefault="00BA3858" w:rsidP="00651F14">
      <w:pPr>
        <w:pStyle w:val="ListParagraph"/>
        <w:autoSpaceDE w:val="0"/>
        <w:autoSpaceDN w:val="0"/>
        <w:adjustRightInd w:val="0"/>
        <w:spacing w:after="0" w:line="240" w:lineRule="auto"/>
        <w:rPr>
          <w:rFonts w:cs="Calibri"/>
          <w:b/>
          <w:i/>
          <w:sz w:val="24"/>
          <w:szCs w:val="24"/>
          <w:lang w:eastAsia="hu-HU"/>
        </w:rPr>
      </w:pPr>
      <w:r w:rsidRPr="009322EB">
        <w:rPr>
          <w:rFonts w:cs="Calibri"/>
          <w:b/>
          <w:i/>
          <w:sz w:val="24"/>
          <w:szCs w:val="24"/>
          <w:lang w:eastAsia="hu-HU"/>
        </w:rPr>
        <w:t>alkalmazását, amelyek nem megfelelők.</w:t>
      </w:r>
    </w:p>
    <w:p w:rsidR="00BA3858" w:rsidRPr="009322EB" w:rsidRDefault="00BA3858" w:rsidP="007C648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alibri"/>
          <w:b/>
          <w:i/>
          <w:sz w:val="24"/>
          <w:szCs w:val="24"/>
          <w:lang w:eastAsia="hu-HU"/>
        </w:rPr>
      </w:pPr>
      <w:r w:rsidRPr="009322EB">
        <w:rPr>
          <w:rFonts w:cs="Calibri"/>
          <w:b/>
          <w:i/>
          <w:sz w:val="24"/>
          <w:szCs w:val="24"/>
          <w:lang w:eastAsia="hu-HU"/>
        </w:rPr>
        <w:t>Ne végezzen olyan műveletet vagy beállítást, amit nem ért.</w:t>
      </w:r>
    </w:p>
    <w:p w:rsidR="00BA3858" w:rsidRPr="009322EB" w:rsidRDefault="00BA3858" w:rsidP="007C648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alibri"/>
          <w:b/>
          <w:i/>
          <w:sz w:val="24"/>
          <w:szCs w:val="24"/>
          <w:lang w:eastAsia="hu-HU"/>
        </w:rPr>
      </w:pPr>
      <w:r w:rsidRPr="009322EB">
        <w:rPr>
          <w:rFonts w:cs="Calibri"/>
          <w:b/>
          <w:i/>
          <w:sz w:val="24"/>
          <w:szCs w:val="24"/>
          <w:lang w:eastAsia="hu-HU"/>
        </w:rPr>
        <w:t>Ezeknek az utasításoknak a be nem tartása súlyos sérüléseket</w:t>
      </w:r>
    </w:p>
    <w:p w:rsidR="00BA3858" w:rsidRPr="009322EB" w:rsidRDefault="00BA3858" w:rsidP="00651F14">
      <w:pPr>
        <w:pStyle w:val="ListParagraph"/>
        <w:autoSpaceDE w:val="0"/>
        <w:autoSpaceDN w:val="0"/>
        <w:adjustRightInd w:val="0"/>
        <w:spacing w:after="0" w:line="240" w:lineRule="auto"/>
        <w:rPr>
          <w:rFonts w:cs="Calibri"/>
          <w:b/>
          <w:i/>
          <w:sz w:val="24"/>
          <w:szCs w:val="24"/>
          <w:lang w:eastAsia="hu-HU"/>
        </w:rPr>
      </w:pPr>
      <w:r w:rsidRPr="009322EB">
        <w:rPr>
          <w:rFonts w:cs="Calibri"/>
          <w:b/>
          <w:i/>
          <w:sz w:val="24"/>
          <w:szCs w:val="24"/>
          <w:lang w:eastAsia="hu-HU"/>
        </w:rPr>
        <w:t>eredményezhet.</w:t>
      </w:r>
    </w:p>
    <w:p w:rsidR="00BA3858" w:rsidRDefault="00BA3858" w:rsidP="007C6480"/>
    <w:p w:rsidR="00BA3858" w:rsidRDefault="00BA3858" w:rsidP="007C6480">
      <w:pPr>
        <w:rPr>
          <w:sz w:val="24"/>
          <w:szCs w:val="24"/>
        </w:rPr>
      </w:pPr>
    </w:p>
    <w:p w:rsidR="00BA3858" w:rsidRDefault="00BA3858" w:rsidP="007C6480">
      <w:pPr>
        <w:rPr>
          <w:sz w:val="24"/>
          <w:szCs w:val="24"/>
        </w:rPr>
      </w:pPr>
    </w:p>
    <w:p w:rsidR="00BA3858" w:rsidRDefault="00BA3858" w:rsidP="007C6480">
      <w:pPr>
        <w:rPr>
          <w:sz w:val="24"/>
          <w:szCs w:val="24"/>
        </w:rPr>
      </w:pPr>
    </w:p>
    <w:p w:rsidR="00BA3858" w:rsidRDefault="00BA3858" w:rsidP="007C6480">
      <w:pPr>
        <w:rPr>
          <w:sz w:val="24"/>
          <w:szCs w:val="24"/>
        </w:rPr>
      </w:pPr>
    </w:p>
    <w:p w:rsidR="00BA3858" w:rsidRDefault="00BA3858" w:rsidP="007C6480">
      <w:pPr>
        <w:rPr>
          <w:sz w:val="24"/>
          <w:szCs w:val="24"/>
        </w:rPr>
      </w:pPr>
    </w:p>
    <w:p w:rsidR="00BA3858" w:rsidRPr="009322EB" w:rsidRDefault="00BA3858" w:rsidP="007C6480">
      <w:pPr>
        <w:rPr>
          <w:sz w:val="24"/>
          <w:szCs w:val="24"/>
        </w:rPr>
      </w:pPr>
    </w:p>
    <w:p w:rsidR="00BA3858" w:rsidRDefault="00BA3858" w:rsidP="007C6480"/>
    <w:p w:rsidR="00BA3858" w:rsidRPr="00524C26" w:rsidRDefault="00BA3858" w:rsidP="007C6480">
      <w:pPr>
        <w:rPr>
          <w:b/>
          <w:sz w:val="20"/>
          <w:szCs w:val="20"/>
        </w:rPr>
      </w:pPr>
      <w:r>
        <w:rPr>
          <w:noProof/>
          <w:lang w:eastAsia="hu-HU"/>
        </w:rPr>
        <w:pict>
          <v:shape id="Kép 20" o:spid="_x0000_s1055" type="#_x0000_t75" alt="Hazard-01.jpg" style="position:absolute;margin-left:9.65pt;margin-top:7.45pt;width:58.95pt;height:59.05pt;z-index:-251678720;visibility:visible" wrapcoords="-273 0 -273 21327 21600 21327 21600 0 -273 0">
            <v:imagedata r:id="rId9" o:title=""/>
            <w10:wrap type="tight"/>
          </v:shape>
        </w:pict>
      </w:r>
      <w:r w:rsidRPr="00524C26">
        <w:rPr>
          <w:b/>
          <w:sz w:val="20"/>
          <w:szCs w:val="20"/>
        </w:rPr>
        <w:t>Figyelem! A gépnek minden, a rendeltetésszerű használatot meghaladó, vagy attól eltérő használata tilos és nem rendeltetésszerűnek minősül. A gyártóval, vagy annak megbízottjával szemben támasztott, a gép nem rendeltetésszerű használatából származó károk következtében felmerülő bárminemű igény kizárt, ezekért a károkért kizárólag a felhasználó felel.</w:t>
      </w:r>
    </w:p>
    <w:p w:rsidR="00BA3858" w:rsidRDefault="00BA3858" w:rsidP="007C6480"/>
    <w:p w:rsidR="00BA3858" w:rsidRDefault="00BA3858">
      <w:pPr>
        <w:spacing w:after="0" w:line="240" w:lineRule="auto"/>
        <w:rPr>
          <w:b/>
        </w:rPr>
      </w:pPr>
      <w:r>
        <w:br w:type="page"/>
      </w:r>
      <w:r>
        <w:rPr>
          <w:noProof/>
          <w:lang w:eastAsia="hu-HU"/>
        </w:rPr>
        <w:pict>
          <v:group id="Group 21" o:spid="_x0000_s1056" style="position:absolute;margin-left:-11.6pt;margin-top:-.45pt;width:107.85pt;height:841.95pt;flip:x;z-index:251627520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">
            <v:shape id="Freeform 22" o:spid="_x0000_s1057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xO7cMA&#10;AADbAAAADwAAAGRycy9kb3ducmV2LnhtbESPQWvCQBSE7wX/w/KE3uquHkJMXUWUiqWHUi09P7Kv&#10;yWL2bZpdk/jv3UKhx2FmvmFWm9E1oqcuWM8a5jMFgrj0xnKl4fP88pSDCBHZYOOZNNwowGY9eVhh&#10;YfzAH9SfYiUShEOBGuoY20LKUNbkMMx8S5y8b985jEl2lTQdDgnuGrlQKpMOLaeFGlva1VReTlen&#10;YTHu3+3bF74e7C5buh9WjTkqrR+n4/YZRKQx/of/2kejIV/C75f0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xO7cMAAADbAAAADwAAAAAAAAAAAAAAAACYAgAAZHJzL2Rv&#10;d25yZXYueG1sUEsFBgAAAAAEAAQA9QAAAIgDAAAAAA=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23" o:spid="_x0000_s1058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m06MIA&#10;AADbAAAADwAAAGRycy9kb3ducmV2LnhtbERPy2oCMRTdF/oP4Rbc1aQqRUej1AG1dCH42Li7Tm4n&#10;Qyc3wyTq2K9vFgWXh/OeLTpXiyu1ofKs4a2vQBAX3lRcajgeVq9jECEiG6w9k4Y7BVjMn59mmBl/&#10;4x1d97EUKYRDhhpsjE0mZSgsOQx93xAn7tu3DmOCbSlNi7cU7mo5UOpdOqw4NVhsKLdU/OwvTsO5&#10;3Mri99QcRl9LtVabYe63Nte699J9TEFE6uJD/O/+NBomaX36kn6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mbTowgAAANsAAAAPAAAAAAAAAAAAAAAAAJgCAABkcnMvZG93&#10;bnJldi54bWxQSwUGAAAAAAQABAD1AAAAhwMAAAAA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24" o:spid="_x0000_s1059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RUp8UA&#10;AADbAAAADwAAAGRycy9kb3ducmV2LnhtbESPS2vCQBSF9wX/w3CF7pqJBaVGR1GhWF2UNj7Q3SVz&#10;TYKZO2Fmqum/7xQKXR7O4+NM551pxI2cry0rGCQpCOLC6ppLBfvd69MLCB+QNTaWScE3eZjPeg9T&#10;zLS98yfd8lCKOMI+QwVVCG0mpS8qMugT2xJH72KdwRClK6V2eI/jppHPaTqSBmuOhApbWlVUXPMv&#10;E7lb3rYfy+HpvN6823K0uR4Pp71Sj/1uMQERqAv/4b/2m1YwHsDvl/gD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1FSnxQAAANsAAAAPAAAAAAAAAAAAAAAAAJgCAABkcnMv&#10;ZG93bnJldi54bWxQSwUGAAAAAAQABAD1AAAAigMAAAAA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Freeform 25" o:spid="_x0000_s1060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Ez8UA&#10;AADbAAAADwAAAGRycy9kb3ducmV2LnhtbESP0WrCQBRE3wX/YbmCL6IbU6k2dRVRCtJSitoPuGRv&#10;s8Hs3ZBdTdqvdwuCj8PMnGGW685W4kqNLx0rmE4SEMS50yUXCr5Pb+MFCB+QNVaOScEveViv+r0l&#10;Ztq1fKDrMRQiQthnqMCEUGdS+tyQRT9xNXH0flxjMUTZFFI32Ea4rWSaJM/SYslxwWBNW0P5+Xix&#10;Cj7M0+b8OWrl9Ksa7d7/Zn4u04VSw0G3eQURqAuP8L291wpeUvj/En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0YTPxQAAANsAAAAPAAAAAAAAAAAAAAAAAJgCAABkcnMv&#10;ZG93bnJldi54bWxQSwUGAAAAAAQABAD1AAAAigMAAAAA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26" o:spid="_x0000_s1061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/mcsYA&#10;AADbAAAADwAAAGRycy9kb3ducmV2LnhtbESPQWvCQBSE70L/w/IK3nTTiq2NrlLEoFApNKYHb8/s&#10;M4nNvg3ZVeO/dwuFHoeZ+YaZLTpTiwu1rrKs4GkYgSDOra64UJDtksEEhPPIGmvLpOBGDhbzh94M&#10;Y22v/EWX1BciQNjFqKD0vomldHlJBt3QNsTBO9rWoA+yLaRu8RrgppbPUfQiDVYcFkpsaFlS/pOe&#10;jYLPc/KxOq0PyesWx3tM19/NKUuU6j9271MQnjr/H/5rb7SCtxH8fgk/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/mcsYAAADbAAAADwAAAAAAAAAAAAAAAACYAgAAZHJz&#10;L2Rvd25yZXYueG1sUEsFBgAAAAAEAAQA9QAAAIsDAAAAAA==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shape id="Freeform 27" o:spid="_x0000_s1062" style="position:absolute;margin-left:-5.45pt;margin-top:-.6pt;width:123.25pt;height:841.95pt;flip:x;z-index: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692765;1565275,10692765;1565275,0" o:connectangles="0,0,0,0,0"/>
            <w10:wrap anchorx="page" anchory="page"/>
          </v:shape>
        </w:pict>
      </w:r>
    </w:p>
    <w:p w:rsidR="00BA3858" w:rsidRPr="00E40278" w:rsidRDefault="00BA3858" w:rsidP="00A747D1">
      <w:pPr>
        <w:pStyle w:val="IntenseQuote"/>
        <w:tabs>
          <w:tab w:val="left" w:pos="3396"/>
        </w:tabs>
        <w:ind w:left="0"/>
        <w:rPr>
          <w:color w:val="3333CC"/>
          <w:sz w:val="32"/>
          <w:szCs w:val="32"/>
        </w:rPr>
      </w:pPr>
      <w:r>
        <w:rPr>
          <w:noProof/>
          <w:lang w:eastAsia="hu-HU"/>
        </w:rPr>
        <w:pict>
          <v:group id="_x0000_s1063" style="position:absolute;margin-left:-7.75pt;margin-top:-.95pt;width:107.85pt;height:841.95pt;flip:x;z-index:251675648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">
            <v:shape id="Freeform 4" o:spid="_x0000_s1064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+D4MMA&#10;AADcAAAADwAAAGRycy9kb3ducmV2LnhtbESPQWsCMRSE74L/ITyhN01cQexqFFEqFg9SWzw/Nq+7&#10;oZuXdZPq9t83guBxmPlmmMWqc7W4UhusZw3jkQJBXHhjudTw9fk2nIEIEdlg7Zk0/FGA1bLfW2Bu&#10;/I0/6HqKpUglHHLUUMXY5FKGoiKHYeQb4uR9+9ZhTLItpWnxlspdLTOlptKh5bRQYUObioqf06/T&#10;kHXboz2c8X1nN9NXd2FVm73S+mXQrecgInXxGX7Qe5O4SQb3M+k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+D4MMAAADcAAAADwAAAAAAAAAAAAAAAACYAgAAZHJzL2Rv&#10;d25yZXYueG1sUEsFBgAAAAAEAAQA9QAAAIgDAAAAAA=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5" o:spid="_x0000_s1065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w98YA&#10;AADcAAAADwAAAGRycy9kb3ducmV2LnhtbESPQWsCMRSE7wX/Q3iCt5rUlVJWo9QFq3gQqr309ty8&#10;bpZuXpZNqqu/3hQKPQ4z8w0zX/auEWfqQu1Zw9NYgSAuvam50vBxXD++gAgR2WDjmTRcKcByMXiY&#10;Y278hd/pfIiVSBAOOWqwMba5lKG05DCMfUucvC/fOYxJdpU0HV4S3DVyotSzdFhzWrDYUmGp/D78&#10;OA2nai/L22d7nO5W6k1tssLvbaH1aNi/zkBE6uN/+K+9NRomWQa/Z9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qw98YAAADcAAAADwAAAAAAAAAAAAAAAACYAgAAZHJz&#10;L2Rvd25yZXYueG1sUEsFBgAAAAAEAAQA9QAAAIsDAAAAAA==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6" o:spid="_x0000_s1066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ecccA&#10;AADcAAAADwAAAGRycy9kb3ducmV2LnhtbESPS2vCQBSF9wX/w3CF7upEa0VSx9AKYnUhbXxgd5fM&#10;NQlm7oTMNKb/3hEKXR7O4+PMks5UoqXGlZYVDAcRCOLM6pJzBfvd8mkKwnlkjZVlUvBLDpJ572GG&#10;sbZX/qI29bkII+xiVFB4X8dSuqwgg25ga+LgnW1j0AfZ5FI3eA3jppKjKJpIgyUHQoE1LQrKLumP&#10;CdwNb+rP95fT92q9tflkfTkeTnulHvvd2ysIT53/D/+1P7SC0fMY7mfC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WnnHHAAAA3AAAAA8AAAAAAAAAAAAAAAAAmAIAAGRy&#10;cy9kb3ducmV2LnhtbFBLBQYAAAAABAAEAPUAAACMAwAAAAA=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_x0000_s1067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ST98YA&#10;AADcAAAADwAAAGRycy9kb3ducmV2LnhtbESP0WrCQBRE3wv+w3KFvohujK2V6CpiKYhSSq0fcMle&#10;s8Hs3ZDdmujXu0Khj8PMnGEWq85W4kKNLx0rGI8SEMS50yUXCo4/H8MZCB+QNVaOScGVPKyWvacF&#10;Ztq1/E2XQyhEhLDPUIEJoc6k9Lkhi37kauLonVxjMUTZFFI32Ea4rWSaJFNpseS4YLCmjaH8fPi1&#10;CvZmsj5/Dlo5/qoG77vbi3+T6Uyp5363noMI1IX/8F97qxWkk1d4nI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ST98YAAADcAAAADwAAAAAAAAAAAAAAAACYAgAAZHJz&#10;L2Rvd25yZXYueG1sUEsFBgAAAAAEAAQA9QAAAIsDAAAAAA==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8" o:spid="_x0000_s1068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BMIscA&#10;AADcAAAADwAAAGRycy9kb3ducmV2LnhtbESPQWvCQBSE74X+h+UJ3upGS7XEbESkQaFSaLQHb6/Z&#10;1yQ2+zZkV43/3hUKPQ4z8w2TLHrTiDN1rrasYDyKQBAXVtdcKtjvsqdXEM4ja2wsk4IrOVikjw8J&#10;xtpe+JPOuS9FgLCLUUHlfRtL6YqKDLqRbYmD92M7gz7IrpS6w0uAm0ZOomgqDdYcFipsaVVR8Zuf&#10;jIKPU/b+dlx/Z7MtvhwwX3+1x32m1HDQL+cgPPX+P/zX3mgFk+cp3M+EI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gTCLHAAAA3AAAAA8AAAAAAAAAAAAAAAAAmAIAAGRy&#10;cy9kb3ducmV2LnhtbFBLBQYAAAAABAAEAPUAAACMAwAAAAA=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shape id="_x0000_s1069" style="position:absolute;margin-left:-1.15pt;margin-top:-.4pt;width:123.25pt;height:841.95pt;flip:x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692765;1565275,10692765;1565275,0" o:connectangles="0,0,0,0,0"/>
            <w10:wrap anchorx="page" anchory="page"/>
          </v:shape>
        </w:pict>
      </w:r>
      <w:r w:rsidRPr="00E40278">
        <w:rPr>
          <w:color w:val="3333CC"/>
          <w:sz w:val="32"/>
          <w:szCs w:val="32"/>
        </w:rPr>
        <w:t>1. Üzemzavarok/ meghibásodások</w:t>
      </w:r>
    </w:p>
    <w:p w:rsidR="00BA3858" w:rsidRDefault="00BA3858" w:rsidP="00DA64F7"/>
    <w:p w:rsidR="00BA3858" w:rsidRDefault="00BA3858" w:rsidP="00DA64F7">
      <w:r>
        <w:t>Biztonsági utasítások</w:t>
      </w:r>
    </w:p>
    <w:p w:rsidR="00BA3858" w:rsidRDefault="00BA3858" w:rsidP="00DA64F7"/>
    <w:p w:rsidR="00BA3858" w:rsidRDefault="00BA3858" w:rsidP="00DA64F7">
      <w:r>
        <w:rPr>
          <w:noProof/>
          <w:lang w:eastAsia="hu-HU"/>
        </w:rPr>
        <w:pict>
          <v:shape id="Kép 123" o:spid="_x0000_s1070" type="#_x0000_t75" alt="Hazard-01" style="position:absolute;margin-left:.1pt;margin-top:19.3pt;width:96.75pt;height:97pt;z-index:-251681792;visibility:visible" wrapcoords="-167 0 -167 21433 21600 21433 21600 0 -167 0">
            <v:imagedata r:id="rId9" o:title="" gain="1.25"/>
            <w10:wrap type="tight"/>
          </v:shape>
        </w:pict>
      </w:r>
    </w:p>
    <w:p w:rsidR="00BA3858" w:rsidRDefault="00BA3858" w:rsidP="00DA64F7">
      <w:r>
        <w:t>FIGYELEM! Sérülésveszély! A szakszerűtlen hibaelhárítás súlyos személyi sérülésekhez ill. anyagi károkhoz vezethet. Ezért ezeket a munkákat csak olyan, szakképzett dolgozó végezheti el, aki mind a gép üzemeltetését, mind pedig a biztonsági előírásokat megfelelően ismeri.</w:t>
      </w:r>
    </w:p>
    <w:p w:rsidR="00BA3858" w:rsidRDefault="00BA3858" w:rsidP="00DA64F7">
      <w:r>
        <w:rPr>
          <w:noProof/>
          <w:lang w:eastAsia="hu-HU"/>
        </w:rPr>
        <w:pict>
          <v:shape id="Kép 124" o:spid="_x0000_s1071" type="#_x0000_t75" alt="07" style="position:absolute;margin-left:-105.75pt;margin-top:32.85pt;width:96.75pt;height:87pt;z-index:-251680768;visibility:visible" wrapcoords="-167 0 -167 21414 21600 21414 21600 0 -167 0">
            <v:imagedata r:id="rId10" o:title="" croptop="819f" cropbottom="22774f" cropleft="1966f" cropright="1529f"/>
            <w10:wrap type="tight"/>
          </v:shape>
        </w:pict>
      </w:r>
    </w:p>
    <w:p w:rsidR="00BA3858" w:rsidRDefault="00BA3858" w:rsidP="00DA64F7"/>
    <w:p w:rsidR="00BA3858" w:rsidRDefault="00BA3858" w:rsidP="00DA64F7">
      <w:r>
        <w:t>FIGYELEM! Áram általi veszély: Az elektromos alkatrészeken történő munkákat csak szakképesített személy végezheti a biztonsági előírások betartásával.</w:t>
      </w:r>
    </w:p>
    <w:p w:rsidR="00BA3858" w:rsidRDefault="00BA3858" w:rsidP="00E321FF"/>
    <w:p w:rsidR="00BA3858" w:rsidRDefault="00BA3858" w:rsidP="00E321FF"/>
    <w:p w:rsidR="00BA3858" w:rsidRDefault="00BA3858" w:rsidP="00E321FF"/>
    <w:p w:rsidR="00BA3858" w:rsidRDefault="00BA3858" w:rsidP="00E321FF">
      <w:r>
        <w:t>Mit tegyünk üzemzavar esetén</w:t>
      </w:r>
    </w:p>
    <w:p w:rsidR="00BA3858" w:rsidRDefault="00BA3858" w:rsidP="00E321FF">
      <w:r>
        <w:t>Alapvetően érvényes szabály:</w:t>
      </w:r>
    </w:p>
    <w:p w:rsidR="00BA3858" w:rsidRDefault="00BA3858" w:rsidP="00E43FFB">
      <w:pPr>
        <w:pStyle w:val="ListParagraph"/>
        <w:numPr>
          <w:ilvl w:val="0"/>
          <w:numId w:val="12"/>
        </w:numPr>
      </w:pPr>
      <w:r>
        <w:t>Ha személyre, dologi javakra, ill. az üzem biztonságára közvetlen veszélyt jelentő üzemzavar következik be, akkor azonnal le kell állítani a gépet a vészgombbal, vagy a főkapcsolóval.</w:t>
      </w:r>
    </w:p>
    <w:p w:rsidR="00BA3858" w:rsidRDefault="00BA3858" w:rsidP="00E43FFB">
      <w:pPr>
        <w:pStyle w:val="ListParagraph"/>
        <w:numPr>
          <w:ilvl w:val="0"/>
          <w:numId w:val="12"/>
        </w:numPr>
      </w:pPr>
      <w:r>
        <w:t>A gépet áramtalanítsa, és győződjön meg arról, hogy nem lehet újra bekapcsolni, amíg javítás alatt áll.</w:t>
      </w:r>
    </w:p>
    <w:p w:rsidR="00BA3858" w:rsidRDefault="00BA3858" w:rsidP="00E43FFB">
      <w:pPr>
        <w:pStyle w:val="ListParagraph"/>
        <w:numPr>
          <w:ilvl w:val="0"/>
          <w:numId w:val="12"/>
        </w:numPr>
      </w:pPr>
      <w:r>
        <w:t>A berendezésért felelős személyt értesítse azonnal a hibáról.</w:t>
      </w:r>
    </w:p>
    <w:p w:rsidR="00BA3858" w:rsidRDefault="00BA3858" w:rsidP="00E43FFB">
      <w:pPr>
        <w:pStyle w:val="ListParagraph"/>
        <w:numPr>
          <w:ilvl w:val="0"/>
          <w:numId w:val="12"/>
        </w:numPr>
      </w:pPr>
      <w:r>
        <w:t>Erre jogosult szakemberrel állapítassa meg a hibát és annak okát, majd hárítassa el a zavart.</w:t>
      </w:r>
    </w:p>
    <w:p w:rsidR="00BA3858" w:rsidRDefault="00BA3858">
      <w:pPr>
        <w:spacing w:after="0" w:line="240" w:lineRule="auto"/>
      </w:pPr>
      <w:r>
        <w:br w:type="page"/>
      </w:r>
    </w:p>
    <w:p w:rsidR="00BA3858" w:rsidRPr="00E40278" w:rsidRDefault="00BA3858" w:rsidP="00A747D1">
      <w:pPr>
        <w:pStyle w:val="IntenseQuote"/>
        <w:tabs>
          <w:tab w:val="left" w:pos="3396"/>
        </w:tabs>
        <w:ind w:left="0"/>
        <w:rPr>
          <w:color w:val="3333CC"/>
          <w:sz w:val="32"/>
          <w:szCs w:val="32"/>
        </w:rPr>
      </w:pPr>
      <w:r>
        <w:rPr>
          <w:noProof/>
          <w:lang w:eastAsia="hu-HU"/>
        </w:rPr>
        <w:pict>
          <v:group id="_x0000_s1072" style="position:absolute;margin-left:-3.8pt;margin-top:-1.3pt;width:107.85pt;height:841.95pt;flip:x;z-index:251644928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">
            <v:shape id="Freeform 4" o:spid="_x0000_s1073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8yzMIA&#10;AADbAAAADwAAAGRycy9kb3ducmV2LnhtbESPQWsCMRSE70L/Q3iF3jTRg9rVKGJpsXgQt+L5sXnu&#10;Bjcv202q239vBMHjMDPfMPNl52pxoTZYzxqGAwWCuPDGcqnh8PPZn4IIEdlg7Zk0/FOA5eKlN8fM&#10;+Cvv6ZLHUiQIhww1VDE2mZShqMhhGPiGOHkn3zqMSbalNC1eE9zVcqTUWDq0nBYqbGhdUXHO/5yG&#10;Ufexs9sjfn/Z9fjd/bKqzUZp/fbarWYgInXxGX60N0bDZAj3L+kH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zLMwgAAANsAAAAPAAAAAAAAAAAAAAAAAJgCAABkcnMvZG93&#10;bnJldi54bWxQSwUGAAAAAAQABAD1AAAAhwMAAAAA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5" o:spid="_x0000_s1074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p/sUA&#10;AADbAAAADwAAAGRycy9kb3ducmV2LnhtbESPQWsCMRSE74X+h/CE3jTRFpXVKO1CbelBqHrx9tw8&#10;N4ubl2UTdfXXN4VCj8PMfMPMl52rxYXaUHnWMBwoEMSFNxWXGnbb9/4URIjIBmvPpOFGAZaLx4c5&#10;ZsZf+Zsum1iKBOGQoQYbY5NJGQpLDsPAN8TJO/rWYUyyLaVp8ZrgrpYjpcbSYcVpwWJDuaXitDk7&#10;DYdyLYv7vtm+fL2plfp4zv3a5lo/9brXGYhIXfwP/7U/jYbJCH6/pB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2n+xQAAANsAAAAPAAAAAAAAAAAAAAAAAJgCAABkcnMv&#10;ZG93bnJldi54bWxQSwUGAAAAAAQABAD1AAAAigMAAAAA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6" o:spid="_x0000_s1075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aJscQA&#10;AADbAAAADwAAAGRycy9kb3ducmV2LnhtbESPS2vCQBSF94L/YbiCO52oaCU6igrS6qLUJ3Z3ydwm&#10;wcydkJlq/PcdQejycB4fZzqvTSFuVLncsoJeNwJBnFidc6rgeFh3xiCcR9ZYWCYFD3IwnzUbU4y1&#10;vfOObnufijDCLkYFmfdlLKVLMjLourYkDt6PrQz6IKtU6grvYdwUsh9FI2kw50DIsKRVRsl1/2sC&#10;d8vb8ms5vHy/bz5tOtpcz6fLUal2q15MQHiq/X/41f7QCt4G8PwSf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GibHEAAAA2wAAAA8AAAAAAAAAAAAAAAAAmAIAAGRycy9k&#10;b3ducmV2LnhtbFBLBQYAAAAABAAEAPUAAACJAwAAAAA=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_x0000_s1076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f2sYA&#10;AADbAAAADwAAAGRycy9kb3ducmV2LnhtbESP3WrCQBSE7wt9h+UUvJG68YcmpFlFKgVRpNT2AQ7Z&#10;02wwezZktyb16V1B6OUwM98wxWqwjThT52vHCqaTBARx6XTNlYLvr/fnDIQPyBobx6Tgjzyslo8P&#10;Beba9fxJ52OoRISwz1GBCaHNpfSlIYt+4lri6P24zmKIsquk7rCPcNvIWZK8SIs1xwWDLb0ZKk/H&#10;X6tgb+br02Hcy+lHM97sLgufylmm1OhpWL+CCDSE//C9vdUK0gXcvsQf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hf2sYAAADbAAAADwAAAAAAAAAAAAAAAACYAgAAZHJz&#10;L2Rvd25yZXYueG1sUEsFBgAAAAAEAAQA9QAAAIsDAAAAAA==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8" o:spid="_x0000_s1077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Y9Z8QA&#10;AADbAAAADwAAAGRycy9kb3ducmV2LnhtbESPQWvCQBSE74L/YXlCb7qpoJboKkUMFpSCqT14e2af&#10;STT7NmRXjf/eFQo9DjPzDTNbtKYSN2pcaVnB+yACQZxZXXKuYP+T9D9AOI+ssbJMCh7kYDHvdmYY&#10;a3vnHd1Sn4sAYRejgsL7OpbSZQUZdANbEwfvZBuDPsgml7rBe4CbSg6jaCwNlhwWCqxpWVB2Sa9G&#10;wfc12azO62My2eLogOn6tz7vE6Xeeu3nFISn1v+H/9pfWsFkBK8v4Qf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GPWfEAAAA2wAAAA8AAAAAAAAAAAAAAAAAmAIAAGRycy9k&#10;b3ducmV2LnhtbFBLBQYAAAAABAAEAPUAAACJAwAAAAA=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group id="Group 44" o:spid="_x0000_s1078" style="position:absolute;margin-left:606.1pt;margin-top:-1.05pt;width:99.25pt;height:841.95pt;flip:x;z-index:251643904;mso-position-horizontal-relative:page;mso-position-vertical-relative:page" coordorigin="21704,360" coordsize="1985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">
            <v:shape id="Freeform 46" o:spid="_x0000_s1079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eb8QA&#10;AADcAAAADwAAAGRycy9kb3ducmV2LnhtbERPS2sCMRC+F/ofwgi91URbqqxGqQttpQfBx8XbuBk3&#10;i5vJskl16683QqG3+fieM513rhZnakPlWcOgr0AQF95UXGrYbT+exyBCRDZYeyYNvxRgPnt8mGJm&#10;/IXXdN7EUqQQDhlqsDE2mZShsOQw9H1DnLijbx3GBNtSmhYvKdzVcqjUm3RYcWqw2FBuqThtfpyG&#10;Q7mSxXXfbF+/F+pTfb3kfmVzrZ963fsERKQu/ov/3EuT5o9HcH8mXS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bHm/EAAAA3AAAAA8AAAAAAAAAAAAAAAAAmAIAAGRycy9k&#10;b3ducmV2LnhtbFBLBQYAAAAABAAEAPUAAACJAwAAAAA=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47" o:spid="_x0000_s1080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878UA&#10;AADcAAAADwAAAGRycy9kb3ducmV2LnhtbESPTWvCQBCG70L/wzIFb7qpoEjqKm1B/DiUalX0NmTH&#10;JJidDdlV47/vHAreZpj345nJrHWVulETSs8G3voJKOLM25JzA7vfeW8MKkRki5VnMvCgALPpS2eC&#10;qfV33tBtG3MlIRxSNFDEWKdah6wgh6Hva2K5nX3jMMra5No2eJdwV+lBkoy0w5KlocCavgrKLtur&#10;k941r+ufz+HxtFh9+3y0uhz2x50x3df24x1UpDY+xf/upRX8sdDKMzKBn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TzvxQAAANwAAAAPAAAAAAAAAAAAAAAAAJgCAABkcnMv&#10;ZG93bnJldi54bWxQSwUGAAAAAAQABAD1AAAAigMAAAAA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Freeform 48" o:spid="_x0000_s1081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MxacQA&#10;AADcAAAADwAAAGRycy9kb3ducmV2LnhtbERP22rCQBB9F/oPyxT6IrrRSo2pq0ilIC2lePmAITvN&#10;BrOzIbua6Ne7BcG3OZzrzJedrcSZGl86VjAaJiCIc6dLLhQc9p+DFIQPyBorx6TgQh6Wi6feHDPt&#10;Wt7SeRcKEUPYZ6jAhFBnUvrckEU/dDVx5P5cYzFE2BRSN9jGcFvJcZK8SYslxwaDNX0Yyo+7k1Xw&#10;bV5Xx59+K0e/VX/9dZ34qRynSr08d6t3EIG68BDf3Rsd56cz+H8mX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TMWnEAAAA3AAAAA8AAAAAAAAAAAAAAAAAmAIAAGRycy9k&#10;b3ducmV2LnhtbFBLBQYAAAAABAAEAPUAAACJAwAAAAA=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49" o:spid="_x0000_s1082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Pi8cA&#10;AADcAAAADwAAAGRycy9kb3ducmV2LnhtbESPQWvCQBCF7wX/wzJCb7ppodqmriKlwYIiNLWH3qbZ&#10;aRLNzobsqvHfOwehtxnem/e+mS1616gTdaH2bOBhnIAiLrytuTSw+8pGz6BCRLbYeCYDFwqwmA/u&#10;Zphaf+ZPOuWxVBLCIUUDVYxtqnUoKnIYxr4lFu3Pdw6jrF2pbYdnCXeNfkySiXZYszRU2NJbRcUh&#10;PzoD22O2ft+vfrPpBp9+MF99t/tdZsz9sF++gorUx3/z7frDCv6L4MszMoGe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GT4vHAAAA3AAAAA8AAAAAAAAAAAAAAAAAmAIAAGRy&#10;cy9kb3ducmV2LnhtbFBLBQYAAAAABAAEAPUAAACMAwAAAAA=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 w:rsidRPr="00E40278">
        <w:rPr>
          <w:noProof/>
          <w:color w:val="3333CC"/>
          <w:sz w:val="32"/>
          <w:szCs w:val="32"/>
          <w:lang w:eastAsia="hu-HU"/>
        </w:rPr>
        <w:t>2. Címkebefűzés</w:t>
      </w:r>
    </w:p>
    <w:p w:rsidR="00BA3858" w:rsidRPr="00581865" w:rsidRDefault="00BA3858" w:rsidP="00581865">
      <w:pPr>
        <w:rPr>
          <w:lang w:eastAsia="hu-HU"/>
        </w:rPr>
      </w:pPr>
      <w:r>
        <w:rPr>
          <w:lang w:eastAsia="hu-HU"/>
        </w:rPr>
        <w:t>A címketekercs befűzését az alábbi rajz alapján kell elvégezni.</w:t>
      </w:r>
    </w:p>
    <w:p w:rsidR="00BA3858" w:rsidRDefault="00BA3858" w:rsidP="005D0FC2">
      <w:pPr>
        <w:pStyle w:val="IntenseQuote"/>
        <w:rPr>
          <w:sz w:val="32"/>
          <w:szCs w:val="32"/>
          <w:lang w:eastAsia="hu-HU"/>
        </w:rPr>
      </w:pPr>
    </w:p>
    <w:p w:rsidR="00BA3858" w:rsidRDefault="00BA3858" w:rsidP="005D0FC2">
      <w:pPr>
        <w:pStyle w:val="IntenseQuote"/>
        <w:rPr>
          <w:sz w:val="32"/>
          <w:szCs w:val="32"/>
          <w:lang w:eastAsia="hu-HU"/>
        </w:rPr>
      </w:pPr>
      <w:r w:rsidRPr="005B7277">
        <w:rPr>
          <w:noProof/>
          <w:sz w:val="32"/>
          <w:szCs w:val="32"/>
          <w:lang w:eastAsia="hu-HU"/>
        </w:rPr>
        <w:pict>
          <v:shape id="Kép 1" o:spid="_x0000_i1032" type="#_x0000_t75" style="width:360.75pt;height:240.75pt;visibility:visible">
            <v:imagedata r:id="rId11" o:title=""/>
          </v:shape>
        </w:pict>
      </w:r>
    </w:p>
    <w:p w:rsidR="00BA3858" w:rsidRDefault="00BA3858" w:rsidP="005D0FC2">
      <w:pPr>
        <w:pStyle w:val="IntenseQuote"/>
        <w:rPr>
          <w:sz w:val="32"/>
          <w:szCs w:val="32"/>
          <w:lang w:eastAsia="hu-HU"/>
        </w:rPr>
      </w:pPr>
    </w:p>
    <w:p w:rsidR="00BA3858" w:rsidRPr="00E40278" w:rsidRDefault="00BA3858" w:rsidP="00844B46">
      <w:pPr>
        <w:pStyle w:val="IntenseQuote"/>
        <w:ind w:left="0"/>
        <w:rPr>
          <w:color w:val="3333CC"/>
          <w:sz w:val="32"/>
          <w:szCs w:val="32"/>
        </w:rPr>
      </w:pPr>
      <w:r>
        <w:rPr>
          <w:noProof/>
          <w:lang w:eastAsia="hu-HU"/>
        </w:rPr>
        <w:pict>
          <v:shape id="Freeform 43" o:spid="_x0000_s1083" style="position:absolute;margin-left:-3.8pt;margin-top:.05pt;width:123.25pt;height:841.95pt;flip:x;z-index: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692765;1565275,10692765;1565275,0" o:connectangles="0,0,0,0,0"/>
            <w10:wrap anchorx="page" anchory="page"/>
          </v:shape>
        </w:pict>
      </w:r>
      <w:r w:rsidRPr="00844B46">
        <w:br w:type="page"/>
      </w:r>
      <w:r w:rsidRPr="00E40278">
        <w:rPr>
          <w:color w:val="3333CC"/>
          <w:sz w:val="32"/>
          <w:szCs w:val="32"/>
        </w:rPr>
        <w:t>3</w:t>
      </w:r>
      <w:r w:rsidRPr="00E40278">
        <w:rPr>
          <w:noProof/>
          <w:color w:val="3333CC"/>
          <w:sz w:val="32"/>
          <w:szCs w:val="32"/>
          <w:lang w:eastAsia="hu-HU"/>
        </w:rPr>
        <w:t>. Címkézőgép irányítás</w:t>
      </w:r>
    </w:p>
    <w:p w:rsidR="00BA3858" w:rsidRPr="00844B46" w:rsidRDefault="00BA3858" w:rsidP="00844B46">
      <w:pPr>
        <w:spacing w:after="0" w:line="240" w:lineRule="auto"/>
        <w:jc w:val="both"/>
        <w:rPr>
          <w:b/>
        </w:rPr>
      </w:pPr>
      <w:r>
        <w:rPr>
          <w:noProof/>
          <w:lang w:eastAsia="hu-HU"/>
        </w:rPr>
        <w:pict>
          <v:group id="_x0000_s1084" style="position:absolute;left:0;text-align:left;margin-left:-7.6pt;margin-top:-1.1pt;width:107.85pt;height:841.95pt;flip:x;z-index:251667456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">
            <v:shape id="Freeform 4" o:spid="_x0000_s1085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2iEsMA&#10;AADbAAAADwAAAGRycy9kb3ducmV2LnhtbESPQWsCMRSE74L/ITyht5pUcGlX41K2VCw9SFU8PzbP&#10;3eDmZbtJdfvvm4LgcZiZb5hlMbhWXKgP1rOGp6kCQVx5Y7nWcNi/Pz6DCBHZYOuZNPxSgGI1Hi0x&#10;N/7KX3TZxVokCIccNTQxdrmUoWrIYZj6jjh5J987jEn2tTQ9XhPctXKmVCYdWk4LDXZUNlSddz9O&#10;w2x429rPI36sbZm9uG9WrdkorR8mw+sCRKQh3sO39sZoyObw/yX9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2iEsMAAADbAAAADwAAAAAAAAAAAAAAAACYAgAAZHJzL2Rv&#10;d25yZXYueG1sUEsFBgAAAAAEAAQA9QAAAIgDAAAAAA=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5" o:spid="_x0000_s1086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5IMUA&#10;AADbAAAADwAAAGRycy9kb3ducmV2LnhtbESPT2sCMRTE74LfITyht5rYlkW2RqkL1dKD4J9Lb8/N&#10;c7N087Jsoq799E2h4HGYmd8ws0XvGnGhLtSeNUzGCgRx6U3NlYbD/v1xCiJEZIONZ9JwowCL+XAw&#10;w9z4K2/psouVSBAOOWqwMba5lKG05DCMfUucvJPvHMYku0qaDq8J7hr5pFQmHdacFiy2VFgqv3dn&#10;p+FYbWT589XuXz6XaqXWz4Xf2ELrh1H/9goiUh/v4f/2h9GQZfD3Jf0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6fkgxQAAANsAAAAPAAAAAAAAAAAAAAAAAJgCAABkcnMv&#10;ZG93bnJldi54bWxQSwUGAAAAAAQABAD1AAAAigMAAAAA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6" o:spid="_x0000_s1087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Zb8UA&#10;AADbAAAADwAAAGRycy9kb3ducmV2LnhtbESPzWrCQBSF94LvMFzBXZ200ChpRmkLpepC1NoSd5fM&#10;NQlm7oTMqPHtHaHg8nB+Pk4660wtztS6yrKC51EEgji3uuJCwe7n62kCwnlkjbVlUnAlB7Npv5di&#10;ou2FN3Te+kKEEXYJKii9bxIpXV6SQTeyDXHwDrY16INsC6lbvIRxU8uXKIqlwYoDocSGPkvKj9uT&#10;CdwlL5v1x2u2/16sbBEvjn+/2U6p4aB7fwPhqfOP8H97rhXEY7h/CT9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pBlvxQAAANsAAAAPAAAAAAAAAAAAAAAAAJgCAABkcnMv&#10;ZG93bnJldi54bWxQSwUGAAAAAAQABAD1AAAAigMAAAAA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_x0000_s1088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zDAsEA&#10;AADbAAAADwAAAGRycy9kb3ducmV2LnhtbERPy4rCMBTdC/MP4Q64EU11BpVqFBkRBgcRHx9waa5N&#10;sbkpTcZWv94sBJeH854vW1uKG9W+cKxgOEhAEGdOF5wrOJ82/SkIH5A1lo5JwZ08LBcfnTmm2jV8&#10;oNsx5CKGsE9RgQmhSqX0mSGLfuAq4shdXG0xRFjnUtfYxHBbylGSjKXFgmODwYp+DGXX479V8Ge+&#10;Vtddr5HDfdlbbx/ffiJHU6W6n+1qBiJQG97il/tXKxjHsfFL/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swwLBAAAA2wAAAA8AAAAAAAAAAAAAAAAAmAIAAGRycy9kb3du&#10;cmV2LnhtbFBLBQYAAAAABAAEAPUAAACGAwAAAAA=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8" o:spid="_x0000_s1089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hv8UA&#10;AADbAAAADwAAAGRycy9kb3ducmV2LnhtbESPQWvCQBSE7wX/w/KE3urGglajq0gxWKgIRj14e2af&#10;STT7NmRXTf+9Wyj0OMzMN8x03ppK3KlxpWUF/V4EgjizuuRcwX6XvI1AOI+ssbJMCn7IwXzWeZli&#10;rO2Dt3RPfS4ChF2MCgrv61hKlxVk0PVsTRy8s20M+iCbXOoGHwFuKvkeRUNpsOSwUGBNnwVl1/Rm&#10;FGxuyffysjolH2scHDFdHerLPlHqtdsuJiA8tf4//Nf+0gqGY/j9En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qG/xQAAANsAAAAPAAAAAAAAAAAAAAAAAJgCAABkcnMv&#10;ZG93bnJldi54bWxQSwUGAAAAAAQABAD1AAAAigMAAAAA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shape id="_x0000_s1090" style="position:absolute;left:0;text-align:left;margin-left:-2.1pt;margin-top:-1.1pt;width:123.25pt;height:845.85pt;flip:x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742295;1565275,10742295;1565275,0" o:connectangles="0,0,0,0,0"/>
            <w10:wrap anchorx="page" anchory="page"/>
          </v:shape>
        </w:pict>
      </w:r>
    </w:p>
    <w:p w:rsidR="00BA3858" w:rsidRPr="00844B46" w:rsidRDefault="00BA3858" w:rsidP="00844B46">
      <w:pPr>
        <w:spacing w:after="0" w:line="240" w:lineRule="auto"/>
        <w:jc w:val="both"/>
      </w:pPr>
      <w:r w:rsidRPr="00844B46">
        <w:t xml:space="preserve">Az útmutatóban szereplő H 400 irányítókonzol elemeinek rajza és meghatározása: </w:t>
      </w:r>
    </w:p>
    <w:p w:rsidR="00BA3858" w:rsidRPr="00844B46" w:rsidRDefault="00BA3858" w:rsidP="00844B46">
      <w:pPr>
        <w:spacing w:after="0" w:line="240" w:lineRule="auto"/>
        <w:jc w:val="both"/>
        <w:rPr>
          <w:b/>
        </w:rPr>
      </w:pPr>
    </w:p>
    <w:p w:rsidR="00BA3858" w:rsidRPr="00844B46" w:rsidRDefault="00BA3858" w:rsidP="00844B46">
      <w:pPr>
        <w:numPr>
          <w:ilvl w:val="0"/>
          <w:numId w:val="15"/>
        </w:numPr>
        <w:spacing w:after="0" w:line="240" w:lineRule="auto"/>
        <w:jc w:val="both"/>
      </w:pPr>
      <w:r w:rsidRPr="00844B46">
        <w:t xml:space="preserve">              Bekapcsolás</w:t>
      </w:r>
    </w:p>
    <w:p w:rsidR="00BA3858" w:rsidRPr="00844B46" w:rsidRDefault="00BA3858" w:rsidP="00844B46">
      <w:pPr>
        <w:numPr>
          <w:ilvl w:val="0"/>
          <w:numId w:val="16"/>
        </w:numPr>
        <w:spacing w:after="0" w:line="240" w:lineRule="auto"/>
        <w:jc w:val="both"/>
      </w:pPr>
      <w:r w:rsidRPr="00844B46">
        <w:t xml:space="preserve">              Kézi adagolás</w:t>
      </w:r>
    </w:p>
    <w:p w:rsidR="00BA3858" w:rsidRPr="00844B46" w:rsidRDefault="00BA3858" w:rsidP="00844B46">
      <w:pPr>
        <w:numPr>
          <w:ilvl w:val="0"/>
          <w:numId w:val="17"/>
        </w:numPr>
        <w:spacing w:after="0" w:line="240" w:lineRule="auto"/>
        <w:jc w:val="both"/>
      </w:pPr>
      <w:r w:rsidRPr="00844B46">
        <w:t xml:space="preserve">              Funkciógomb</w:t>
      </w:r>
    </w:p>
    <w:p w:rsidR="00BA3858" w:rsidRPr="00844B46" w:rsidRDefault="00BA3858" w:rsidP="00844B46">
      <w:pPr>
        <w:spacing w:after="0" w:line="240" w:lineRule="auto"/>
        <w:ind w:left="360"/>
        <w:jc w:val="both"/>
      </w:pPr>
    </w:p>
    <w:p w:rsidR="00BA3858" w:rsidRPr="00844B46" w:rsidRDefault="00BA3858" w:rsidP="00844B46">
      <w:pPr>
        <w:spacing w:after="0" w:line="240" w:lineRule="auto"/>
        <w:jc w:val="both"/>
      </w:pPr>
      <w:r w:rsidRPr="00844B46">
        <w:t xml:space="preserve">                            LED (be)</w:t>
      </w:r>
    </w:p>
    <w:p w:rsidR="00BA3858" w:rsidRPr="00844B46" w:rsidRDefault="00BA3858" w:rsidP="00844B46">
      <w:pPr>
        <w:spacing w:after="0" w:line="240" w:lineRule="auto"/>
        <w:jc w:val="both"/>
      </w:pPr>
      <w:r w:rsidRPr="00844B46">
        <w:t xml:space="preserve">                            LED (villogó)</w:t>
      </w:r>
    </w:p>
    <w:p w:rsidR="00BA3858" w:rsidRPr="00844B46" w:rsidRDefault="00BA3858" w:rsidP="00844B46">
      <w:pPr>
        <w:spacing w:after="0" w:line="240" w:lineRule="auto"/>
        <w:jc w:val="both"/>
      </w:pPr>
      <w:r w:rsidRPr="00844B46">
        <w:t xml:space="preserve">                            LED (ki)</w:t>
      </w:r>
    </w:p>
    <w:p w:rsidR="00BA3858" w:rsidRPr="00844B46" w:rsidRDefault="00BA3858" w:rsidP="00844B46">
      <w:pPr>
        <w:spacing w:after="0" w:line="240" w:lineRule="auto"/>
        <w:jc w:val="both"/>
      </w:pPr>
    </w:p>
    <w:p w:rsidR="00BA3858" w:rsidRPr="00844B46" w:rsidRDefault="00BA3858" w:rsidP="00844B46">
      <w:pPr>
        <w:numPr>
          <w:ilvl w:val="0"/>
          <w:numId w:val="18"/>
        </w:numPr>
        <w:spacing w:after="0" w:line="240" w:lineRule="auto"/>
        <w:jc w:val="both"/>
      </w:pPr>
      <w:r w:rsidRPr="00844B46">
        <w:t xml:space="preserve">               Visszalépés</w:t>
      </w:r>
    </w:p>
    <w:p w:rsidR="00BA3858" w:rsidRPr="00844B46" w:rsidRDefault="00BA3858" w:rsidP="00844B46">
      <w:pPr>
        <w:numPr>
          <w:ilvl w:val="0"/>
          <w:numId w:val="19"/>
        </w:numPr>
        <w:spacing w:after="0" w:line="240" w:lineRule="auto"/>
        <w:jc w:val="both"/>
      </w:pPr>
      <w:r w:rsidRPr="00844B46">
        <w:t xml:space="preserve">               Előrelépés</w:t>
      </w:r>
    </w:p>
    <w:p w:rsidR="00BA3858" w:rsidRPr="00844B46" w:rsidRDefault="00BA3858" w:rsidP="00844B46">
      <w:pPr>
        <w:numPr>
          <w:ilvl w:val="0"/>
          <w:numId w:val="20"/>
        </w:numPr>
        <w:spacing w:after="0" w:line="240" w:lineRule="auto"/>
        <w:jc w:val="both"/>
      </w:pPr>
      <w:r w:rsidRPr="00844B46">
        <w:t xml:space="preserve">               Bevitel </w:t>
      </w:r>
    </w:p>
    <w:p w:rsidR="00BA3858" w:rsidRPr="00844B46" w:rsidRDefault="00BA3858" w:rsidP="00844B46">
      <w:pPr>
        <w:spacing w:after="0" w:line="240" w:lineRule="auto"/>
        <w:jc w:val="both"/>
      </w:pPr>
    </w:p>
    <w:p w:rsidR="00BA3858" w:rsidRPr="00844B46" w:rsidRDefault="00BA3858" w:rsidP="00844B46">
      <w:pPr>
        <w:jc w:val="both"/>
      </w:pPr>
      <w:smartTag w:uri="urn:schemas-microsoft-com:office:smarttags" w:element="metricconverter">
        <w:smartTagPr>
          <w:attr w:name="ProductID" w:val="2.1 A"/>
        </w:smartTagPr>
        <w:r w:rsidRPr="00844B46">
          <w:t>2.1 A</w:t>
        </w:r>
      </w:smartTag>
      <w:r w:rsidRPr="00844B46">
        <w:t xml:space="preserve"> kijelző gyorsmenüje</w:t>
      </w:r>
    </w:p>
    <w:p w:rsidR="00BA3858" w:rsidRPr="00844B46" w:rsidRDefault="00BA3858" w:rsidP="00844B46">
      <w:pPr>
        <w:jc w:val="both"/>
      </w:pPr>
    </w:p>
    <w:p w:rsidR="00BA3858" w:rsidRPr="00844B46" w:rsidRDefault="00BA3858" w:rsidP="00844B46">
      <w:pPr>
        <w:jc w:val="both"/>
      </w:pPr>
      <w:r w:rsidRPr="00844B46">
        <w:t>A működő alapkijelzőn a + gomb megnyomása után az úgynevezett Gyorsmenü paraméterei és alpontjai jelennek meg. Itt az alábbi alapértékeket találja: a készülék start késleltetése, a címkék stop késleltetése, a készülék sebessége, valamint a termék sebessége, és további paramétereket a konfigurációs menüpontban.</w:t>
      </w:r>
    </w:p>
    <w:p w:rsidR="00BA3858" w:rsidRPr="00844B46" w:rsidRDefault="00BA3858" w:rsidP="00844B46">
      <w:pPr>
        <w:jc w:val="both"/>
      </w:pPr>
      <w:r w:rsidRPr="00844B46">
        <w:t>A szerkesztő módban az értékeket a + és a – gombokkal lehet növelni illetve csökkenteni. A Gyors Menüben a paraméterek változtatása azonnal érvénybe lép, vagyis nem kell várni a megváltoztatott érték szerinti állapotra. Amennyiben két percig nem nyomunk meg egy gombot sem, az alapkijelző jelenik meg és az utoljára használt érték kerül mentésre. Az összes többi paraméter esetében a változtatásokat a rendszer nem menti, ha két percen keresztül nem nyomunk meg egy gombot sem.</w:t>
      </w:r>
    </w:p>
    <w:p w:rsidR="00BA3858" w:rsidRPr="00844B46" w:rsidRDefault="00BA3858" w:rsidP="00844B46">
      <w:pPr>
        <w:jc w:val="both"/>
        <w:rPr>
          <w:color w:val="000000"/>
        </w:rPr>
      </w:pPr>
      <w:r w:rsidRPr="00844B46">
        <w:t xml:space="preserve">Ha még nem telt el két perc a gombnyomások között, akkor az enter gombbal </w:t>
      </w:r>
      <w:r w:rsidRPr="00844B46">
        <w:rPr>
          <w:color w:val="000000"/>
        </w:rPr>
        <w:t>tudjuk a megváltoztatott értéket elmenteni és megnézni az eredeti paramétereket. Ilyenkor az alap navigáció aktiválódik.</w:t>
      </w:r>
    </w:p>
    <w:p w:rsidR="00BA3858" w:rsidRPr="00844B46" w:rsidRDefault="00BA3858" w:rsidP="00844B46">
      <w:pPr>
        <w:jc w:val="both"/>
        <w:rPr>
          <w:color w:val="000000"/>
        </w:rPr>
      </w:pPr>
      <w:r w:rsidRPr="00844B46">
        <w:rPr>
          <w:color w:val="000000"/>
        </w:rPr>
        <w:t xml:space="preserve">A zöld gomb megnyomása után egy grafikai OK szimbólum (fehér pipa fekete körben) jelenik meg egy rövid időre, amely jelzi, hogy az érték megváltozott. </w:t>
      </w:r>
    </w:p>
    <w:p w:rsidR="00BA3858" w:rsidRPr="00844B46" w:rsidRDefault="00BA3858" w:rsidP="00844B46">
      <w:pPr>
        <w:jc w:val="both"/>
        <w:rPr>
          <w:color w:val="000000"/>
        </w:rPr>
      </w:pPr>
      <w:r w:rsidRPr="00844B46">
        <w:rPr>
          <w:color w:val="000000"/>
        </w:rPr>
        <w:t>A funkció gombbal tudunk a paraméterekből vagy a szerkesztőből kilépni (anélkül, hogy a változtatásokat a rendszer elmentené) és a kijelző alapállapota jelenik meg.</w:t>
      </w:r>
    </w:p>
    <w:p w:rsidR="00BA3858" w:rsidRPr="00844B46" w:rsidRDefault="00BA3858" w:rsidP="00844B46">
      <w:pPr>
        <w:jc w:val="both"/>
        <w:rPr>
          <w:color w:val="000000"/>
        </w:rPr>
      </w:pPr>
    </w:p>
    <w:p w:rsidR="00BA3858" w:rsidRPr="00844B46" w:rsidRDefault="00BA3858" w:rsidP="00844B46">
      <w:pPr>
        <w:jc w:val="both"/>
        <w:rPr>
          <w:color w:val="000000"/>
        </w:rPr>
      </w:pPr>
    </w:p>
    <w:p w:rsidR="00BA3858" w:rsidRPr="00844B46" w:rsidRDefault="00BA3858" w:rsidP="00844B46">
      <w:pPr>
        <w:jc w:val="both"/>
        <w:rPr>
          <w:color w:val="000000"/>
        </w:rPr>
      </w:pPr>
      <w:r>
        <w:rPr>
          <w:noProof/>
          <w:lang w:eastAsia="hu-HU"/>
        </w:rPr>
        <w:pict>
          <v:group id="_x0000_s1091" style="position:absolute;left:0;text-align:left;margin-left:-7.6pt;margin-top:-1.1pt;width:107.85pt;height:841.95pt;flip:x;z-index:251666432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">
            <v:shape id="Freeform 4" o:spid="_x0000_s1092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HMcAA&#10;AADbAAAADwAAAGRycy9kb3ducmV2LnhtbERPz2vCMBS+C/sfwhO8aaKgaNe0jI4NZQdRx86P5q0N&#10;a166JtP63y+HwY4f3++8HF0nrjQE61nDcqFAENfeWG40vF9e5lsQISIb7DyThjsFKIuHSY6Z8Tc+&#10;0fUcG5FCOGSooY2xz6QMdUsOw8L3xIn79IPDmODQSDPgLYW7Tq6U2kiHllNDiz1VLdVf5x+nYTU+&#10;H+3bBx5ebbXZuW9WndkrrWfT8ekRRKQx/ov/3HujYZ3Gpi/pB8j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DHMcAAAADbAAAADwAAAAAAAAAAAAAAAACYAgAAZHJzL2Rvd25y&#10;ZXYueG1sUEsFBgAAAAAEAAQA9QAAAIUDAAAAAA=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5" o:spid="_x0000_s1093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n78UA&#10;AADbAAAADwAAAGRycy9kb3ducmV2LnhtbESPQWsCMRSE74X+h/AK3mpSbYuuRqkLrcWDUPXi7bl5&#10;3SzdvCybVFd/vSkUPA4z8w0znXeuFkdqQ+VZw1NfgSAuvKm41LDbvj+OQISIbLD2TBrOFGA+u7+b&#10;Ymb8ib/ouImlSBAOGWqwMTaZlKGw5DD0fUOcvG/fOoxJtqU0LZ4S3NVyoNSrdFhxWrDYUG6p+Nn8&#10;Og2Hci2Ly77ZPq8W6kMth7lf21zr3kP3NgERqYu38H/702h4GcPfl/QD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GqfvxQAAANsAAAAPAAAAAAAAAAAAAAAAAJgCAABkcnMv&#10;ZG93bnJldi54bWxQSwUGAAAAAAQABAD1AAAAigMAAAAA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6" o:spid="_x0000_s1094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2BG8IA&#10;AADbAAAADwAAAGRycy9kb3ducmV2LnhtbERPS2vCQBC+F/wPywi91Y2CoaSuUgvFx0Hqo6K3ITtN&#10;gtnZkN1q/PedQ8Hjx/eezDpXqyu1ofJsYDhIQBHn3lZcGDjsP19eQYWIbLH2TAbuFGA27T1NMLP+&#10;xlu67mKhJIRDhgbKGJtM65CX5DAMfEMs3I9vHUaBbaFtizcJd7UeJUmqHVYsDSU29FFSftn9Ould&#10;87r5mo9P58Vq44t0dTl+nw7GPPe79zdQkbr4EP+7l9ZAKuvli/wAP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TYEbwgAAANsAAAAPAAAAAAAAAAAAAAAAAJgCAABkcnMvZG93&#10;bnJldi54bWxQSwUGAAAAAAQABAD1AAAAhwMAAAAA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_x0000_s1095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qn8QA&#10;AADbAAAADwAAAGRycy9kb3ducmV2LnhtbESP0WrCQBRE3wv9h+UWfBHdRMVKdBWpCMUiUvUDLtnb&#10;bDB7N2RXk/r1bkHo4zAzZ5jFqrOVuFHjS8cK0mECgjh3uuRCwfm0HcxA+ICssXJMCn7Jw2r5+rLA&#10;TLuWv+l2DIWIEPYZKjAh1JmUPjdk0Q9dTRy9H9dYDFE2hdQNthFuKzlKkqm0WHJcMFjTh6H8crxa&#10;BV9mvL7s+61MD1V/s7tP/LsczZTqvXXrOYhAXfgPP9ufWsE0hb8v8Q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Wap/EAAAA2wAAAA8AAAAAAAAAAAAAAAAAmAIAAGRycy9k&#10;b3ducmV2LnhtbFBLBQYAAAAABAAEAPUAAACJAwAAAAA=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8" o:spid="_x0000_s1096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zzsQA&#10;AADbAAAADwAAAGRycy9kb3ducmV2LnhtbESPQWvCQBSE74L/YXmCN91U0Ep0lSIGBUvB1B68PbPP&#10;JJp9G7Krxn/fLRQ8DjPzDTNftqYSd2pcaVnB2zACQZxZXXKu4PCdDKYgnEfWWFkmBU9ysFx0O3OM&#10;tX3wnu6pz0WAsItRQeF9HUvpsoIMuqGtiYN3to1BH2STS93gI8BNJUdRNJEGSw4LBda0Kii7pjej&#10;4OuW7NaXzSl5/8TxEdPNT305JEr1e+3HDISn1r/C/+2tVjAZwd+X8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2M87EAAAA2wAAAA8AAAAAAAAAAAAAAAAAmAIAAGRycy9k&#10;b3ducmV2LnhtbFBLBQYAAAAABAAEAPUAAACJAwAAAAA=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shape id="_x0000_s1097" style="position:absolute;left:0;text-align:left;margin-left:-2.1pt;margin-top:-1.1pt;width:123.25pt;height:845.85pt;flip:x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742295;1565275,10742295;1565275,0" o:connectangles="0,0,0,0,0"/>
            <w10:wrap anchorx="page" anchory="page"/>
          </v:shape>
        </w:pict>
      </w:r>
    </w:p>
    <w:p w:rsidR="00BA3858" w:rsidRPr="00844B46" w:rsidRDefault="00BA3858" w:rsidP="00844B46">
      <w:pPr>
        <w:jc w:val="both"/>
        <w:rPr>
          <w:color w:val="000000"/>
        </w:rPr>
      </w:pPr>
      <w:r w:rsidRPr="00844B46">
        <w:rPr>
          <w:color w:val="000000"/>
        </w:rPr>
        <w:t>2.1.1. A formátum kiválasztása (Gyorsmenü paraméter, opcionális)</w:t>
      </w:r>
    </w:p>
    <w:p w:rsidR="00BA3858" w:rsidRPr="00844B46" w:rsidRDefault="00BA3858" w:rsidP="00844B46">
      <w:pPr>
        <w:jc w:val="both"/>
        <w:rPr>
          <w:color w:val="000000"/>
        </w:rPr>
      </w:pPr>
    </w:p>
    <w:p w:rsidR="00BA3858" w:rsidRPr="00844B46" w:rsidRDefault="00BA3858" w:rsidP="00844B46">
      <w:pPr>
        <w:jc w:val="both"/>
        <w:rPr>
          <w:color w:val="000000"/>
        </w:rPr>
      </w:pPr>
      <w:r w:rsidRPr="005B7277">
        <w:rPr>
          <w:noProof/>
          <w:color w:val="000000"/>
          <w:lang w:eastAsia="hu-HU"/>
        </w:rPr>
        <w:pict>
          <v:shape id="Kép 155" o:spid="_x0000_i1039" type="#_x0000_t75" style="width:165pt;height:87.75pt;visibility:visible">
            <v:imagedata r:id="rId12" o:title=""/>
          </v:shape>
        </w:pict>
      </w:r>
    </w:p>
    <w:p w:rsidR="00BA3858" w:rsidRPr="00844B46" w:rsidRDefault="00BA3858" w:rsidP="00844B46">
      <w:pPr>
        <w:jc w:val="both"/>
        <w:rPr>
          <w:color w:val="000000"/>
        </w:rPr>
      </w:pPr>
    </w:p>
    <w:p w:rsidR="00BA3858" w:rsidRPr="00844B46" w:rsidRDefault="00BA3858" w:rsidP="00844B46">
      <w:pPr>
        <w:jc w:val="both"/>
        <w:rPr>
          <w:color w:val="000000"/>
        </w:rPr>
      </w:pPr>
      <w:r w:rsidRPr="00844B46">
        <w:rPr>
          <w:color w:val="000000"/>
        </w:rPr>
        <w:t>Skála: 01-30</w:t>
      </w:r>
    </w:p>
    <w:p w:rsidR="00BA3858" w:rsidRPr="00844B46" w:rsidRDefault="00BA3858" w:rsidP="00844B46">
      <w:pPr>
        <w:jc w:val="both"/>
        <w:rPr>
          <w:color w:val="000000"/>
        </w:rPr>
      </w:pPr>
      <w:r w:rsidRPr="00844B46">
        <w:rPr>
          <w:color w:val="000000"/>
        </w:rPr>
        <w:t>Miután megadtuk és aktiváltuk a kívánt formátumot itt könnyen és gyorsan tudunk új formátumot választani. Válasszuk ki a „No formats” utasítást, hogy inaktiváljuk a formátumot. Ez a gyorsmenü paraméter is inaktiválódik. A korábban beállított formátumokat azonban a rendszer elmenti és bármikor előhívhatóak</w:t>
      </w:r>
    </w:p>
    <w:p w:rsidR="00BA3858" w:rsidRPr="00844B46" w:rsidRDefault="00BA3858" w:rsidP="00844B46">
      <w:pPr>
        <w:jc w:val="both"/>
      </w:pPr>
    </w:p>
    <w:p w:rsidR="00BA3858" w:rsidRPr="00844B46" w:rsidRDefault="00BA3858" w:rsidP="00844B46">
      <w:pPr>
        <w:jc w:val="both"/>
      </w:pPr>
      <w:r w:rsidRPr="00844B46">
        <w:t>2.1.2. Startkésleltetés (gyorsmenü paraméter)</w:t>
      </w:r>
    </w:p>
    <w:p w:rsidR="00BA3858" w:rsidRPr="00844B46" w:rsidRDefault="00BA3858" w:rsidP="00844B46">
      <w:pPr>
        <w:jc w:val="both"/>
      </w:pPr>
    </w:p>
    <w:p w:rsidR="00BA3858" w:rsidRPr="00844B46" w:rsidRDefault="00BA3858" w:rsidP="00844B46">
      <w:pPr>
        <w:jc w:val="both"/>
      </w:pPr>
      <w:r>
        <w:rPr>
          <w:noProof/>
          <w:lang w:eastAsia="hu-HU"/>
        </w:rPr>
        <w:pict>
          <v:shape id="Kép 148" o:spid="_x0000_i1040" type="#_x0000_t75" style="width:165pt;height:93pt;visibility:visible">
            <v:imagedata r:id="rId13" o:title=""/>
          </v:shape>
        </w:pict>
      </w:r>
    </w:p>
    <w:p w:rsidR="00BA3858" w:rsidRPr="00844B46" w:rsidRDefault="00BA3858" w:rsidP="00844B46">
      <w:pPr>
        <w:jc w:val="both"/>
      </w:pPr>
    </w:p>
    <w:p w:rsidR="00BA3858" w:rsidRPr="00844B46" w:rsidRDefault="00BA3858" w:rsidP="00844B46">
      <w:pPr>
        <w:jc w:val="both"/>
      </w:pPr>
      <w:r w:rsidRPr="00844B46">
        <w:t>Tartomány 0-</w:t>
      </w:r>
      <w:smartTag w:uri="urn:schemas-microsoft-com:office:smarttags" w:element="metricconverter">
        <w:smartTagPr>
          <w:attr w:name="ProductID" w:val="800 mm"/>
        </w:smartTagPr>
        <w:r w:rsidRPr="00844B46">
          <w:t>800 mm</w:t>
        </w:r>
      </w:smartTag>
      <w:r w:rsidRPr="00844B46">
        <w:t xml:space="preserve"> </w:t>
      </w:r>
    </w:p>
    <w:p w:rsidR="00BA3858" w:rsidRPr="00844B46" w:rsidRDefault="00BA3858" w:rsidP="00844B46">
      <w:pPr>
        <w:jc w:val="both"/>
      </w:pPr>
      <w:r w:rsidRPr="00844B46">
        <w:t xml:space="preserve">Ez az alapérték határozza meg a késleltetést a startjel és az aktuális címkeindulás között. </w:t>
      </w:r>
    </w:p>
    <w:p w:rsidR="00BA3858" w:rsidRPr="00844B46" w:rsidRDefault="00BA3858" w:rsidP="00844B46">
      <w:pPr>
        <w:jc w:val="both"/>
      </w:pPr>
      <w:r w:rsidRPr="00844B46">
        <w:t xml:space="preserve">Éppen ezért a címke pozíciója a terméken változtatható. </w:t>
      </w:r>
    </w:p>
    <w:p w:rsidR="00BA3858" w:rsidRPr="00844B46" w:rsidRDefault="00BA3858" w:rsidP="00844B46">
      <w:pPr>
        <w:jc w:val="both"/>
      </w:pPr>
    </w:p>
    <w:p w:rsidR="00BA3858" w:rsidRPr="00844B46" w:rsidRDefault="00BA3858" w:rsidP="00844B46">
      <w:pPr>
        <w:jc w:val="both"/>
      </w:pPr>
      <w:r w:rsidRPr="00844B46">
        <w:t>Figyeljünk arra is, hogy a termék számára megadott maximális sebesség miatt (113. paraméter) az értékek tartománya (minimális érték) is változik.</w:t>
      </w:r>
    </w:p>
    <w:p w:rsidR="00BA3858" w:rsidRPr="00844B46" w:rsidRDefault="00BA3858" w:rsidP="00844B46">
      <w:pPr>
        <w:jc w:val="both"/>
      </w:pPr>
    </w:p>
    <w:p w:rsidR="00BA3858" w:rsidRPr="00844B46" w:rsidRDefault="00BA3858" w:rsidP="00844B46">
      <w:pPr>
        <w:jc w:val="both"/>
      </w:pPr>
    </w:p>
    <w:p w:rsidR="00BA3858" w:rsidRPr="00844B46" w:rsidRDefault="00BA3858" w:rsidP="00844B46">
      <w:pPr>
        <w:jc w:val="both"/>
      </w:pPr>
      <w:r>
        <w:rPr>
          <w:noProof/>
          <w:lang w:eastAsia="hu-HU"/>
        </w:rPr>
        <w:pict>
          <v:group id="_x0000_s1098" style="position:absolute;left:0;text-align:left;margin-left:-7.6pt;margin-top:-1.1pt;width:107.85pt;height:841.95pt;flip:x;z-index:251664384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">
            <v:shape id="Freeform 4" o:spid="_x0000_s1099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6ND8MA&#10;AADbAAAADwAAAGRycy9kb3ducmV2LnhtbESPQWsCMRSE74X+h/AKvdWkFqWum5WiKBYPUhXPj81z&#10;N3Tzst1EXf99IxR6HGbmGyaf9a4RF+qC9azhdaBAEJfeWK40HPbLl3cQISIbbDyThhsFmBWPDzlm&#10;xl/5iy67WIkE4ZChhjrGNpMylDU5DAPfEifv5DuHMcmukqbDa4K7Rg6VGkuHltNCjS3Nayq/d2en&#10;YdgvtnZzxM+VnY8n7odVY9ZK6+en/mMKIlIf/8N/7bXR8DaC+5f0A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6ND8MAAADbAAAADwAAAAAAAAAAAAAAAACYAgAAZHJzL2Rv&#10;d25yZXYueG1sUEsFBgAAAAAEAAQA9QAAAIgDAAAAAA=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5" o:spid="_x0000_s1100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rWPcQA&#10;AADbAAAADwAAAGRycy9kb3ducmV2LnhtbESPQWsCMRSE74X+h/AK3mqiFpHVKLpQLR4EtZfenpvn&#10;ZnHzsmxSXfvrG6HQ4zAz3zCzRedqcaU2VJ41DPoKBHHhTcWlhs/j++sERIjIBmvPpOFOARbz56cZ&#10;ZsbfeE/XQyxFgnDIUIONscmkDIUlh6HvG+LknX3rMCbZltK0eEtwV8uhUmPpsOK0YLGh3FJxOXw7&#10;DadyJ4ufr+b4tl2ptdqMcr+zuda9l245BRGpi//hv/aH0TAaw+NL+g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a1j3EAAAA2wAAAA8AAAAAAAAAAAAAAAAAmAIAAGRycy9k&#10;b3ducmV2LnhtbFBLBQYAAAAABAAEAPUAAACJAwAAAAA=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6" o:spid="_x0000_s1101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R44MQA&#10;AADbAAAADwAAAGRycy9kb3ducmV2LnhtbESPS4vCMBSF94L/IVzB3Zg6OCLVKCoMPhYy4wvdXZpr&#10;W2xuSpPR+u+NMODycB4fZzSpTSFuVLncsoJuJwJBnFidc6pgv/v+GIBwHlljYZkUPMjBZNxsjDDW&#10;9s6/dNv6VIQRdjEqyLwvYyldkpFB17ElcfAutjLog6xSqSu8h3FTyM8o6kuDOQdChiXNM0qu2z8T&#10;uGtelz+zr9N5sdrYtL+6Hg+nvVLtVj0dgvBU+3f4v73UCnpdeH0JP0C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0eODEAAAA2wAAAA8AAAAAAAAAAAAAAAAAmAIAAGRycy9k&#10;b3ducmV2LnhtbFBLBQYAAAAABAAEAPUAAACJAwAAAAA=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_x0000_s1102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oiMUA&#10;AADbAAAADwAAAGRycy9kb3ducmV2LnhtbESP0WrCQBRE3wv9h+UW+iK6MUqV1I1IS0EUkaofcMne&#10;ZkOyd0N2a9J+fVcQ+jjMzBlmtR5sI67U+cqxgukkAUFcOF1xqeBy/hgvQfiArLFxTAp+yMM6f3xY&#10;YaZdz590PYVSRAj7DBWYENpMSl8YsugnriWO3pfrLIYou1LqDvsIt41Mk+RFWqw4Lhhs6c1QUZ++&#10;rYK9mW3qw6iX02Mzet/9zv1Cpkulnp+GzSuIQEP4D9/bW61gnsLtS/wB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aiIxQAAANsAAAAPAAAAAAAAAAAAAAAAAJgCAABkcnMv&#10;ZG93bnJldi54bWxQSwUGAAAAAAQABAD1AAAAigMAAAAA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8" o:spid="_x0000_s1103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YRMIA&#10;AADbAAAADwAAAGRycy9kb3ducmV2LnhtbERPy2rCQBTdF/yH4Qrd6cTii9RRpBgsKILRLrq7zVyT&#10;aOZOyIwa/95ZCF0eznu2aE0lbtS40rKCQT8CQZxZXXKu4HhIelMQziNrrCyTggc5WMw7bzOMtb3z&#10;nm6pz0UIYRejgsL7OpbSZQUZdH1bEwfuZBuDPsAml7rBewg3lfyIorE0WHJoKLCmr4KyS3o1CnbX&#10;ZLM6r/+SyRZHv5iuf+rzMVHqvdsuP0F4av2/+OX+1gqGYWz4En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61hEwgAAANsAAAAPAAAAAAAAAAAAAAAAAJgCAABkcnMvZG93&#10;bnJldi54bWxQSwUGAAAAAAQABAD1AAAAhwMAAAAA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shape id="_x0000_s1104" style="position:absolute;left:0;text-align:left;margin-left:-2.1pt;margin-top:-1.1pt;width:123.25pt;height:845.85pt;flip:x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742295;1565275,10742295;1565275,0" o:connectangles="0,0,0,0,0"/>
            <w10:wrap anchorx="page" anchory="page"/>
          </v:shape>
        </w:pict>
      </w:r>
    </w:p>
    <w:p w:rsidR="00BA3858" w:rsidRPr="00844B46" w:rsidRDefault="00BA3858" w:rsidP="00844B46">
      <w:pPr>
        <w:jc w:val="both"/>
      </w:pPr>
      <w:r w:rsidRPr="00844B46">
        <w:t>2.1.3 Stopkésleltetés (gyorsmenü paraméter)</w:t>
      </w:r>
    </w:p>
    <w:p w:rsidR="00BA3858" w:rsidRPr="00844B46" w:rsidRDefault="00BA3858" w:rsidP="00844B46">
      <w:pPr>
        <w:jc w:val="both"/>
      </w:pPr>
    </w:p>
    <w:p w:rsidR="00BA3858" w:rsidRPr="00844B46" w:rsidRDefault="00BA3858" w:rsidP="00844B46">
      <w:pPr>
        <w:jc w:val="both"/>
      </w:pPr>
      <w:r>
        <w:rPr>
          <w:noProof/>
          <w:lang w:eastAsia="hu-HU"/>
        </w:rPr>
        <w:pict>
          <v:shape id="Kép 147" o:spid="_x0000_i1041" type="#_x0000_t75" style="width:154.5pt;height:90.75pt;visibility:visible">
            <v:imagedata r:id="rId14" o:title=""/>
          </v:shape>
        </w:pict>
      </w:r>
    </w:p>
    <w:p w:rsidR="00BA3858" w:rsidRPr="00844B46" w:rsidRDefault="00BA3858" w:rsidP="00844B46">
      <w:pPr>
        <w:jc w:val="both"/>
      </w:pPr>
    </w:p>
    <w:p w:rsidR="00BA3858" w:rsidRPr="00844B46" w:rsidRDefault="00BA3858" w:rsidP="00844B46">
      <w:pPr>
        <w:jc w:val="both"/>
      </w:pPr>
      <w:r w:rsidRPr="00844B46">
        <w:t>Tartomány 0-</w:t>
      </w:r>
      <w:smartTag w:uri="urn:schemas-microsoft-com:office:smarttags" w:element="metricconverter">
        <w:smartTagPr>
          <w:attr w:name="ProductID" w:val="400 mm"/>
        </w:smartTagPr>
        <w:r w:rsidRPr="00844B46">
          <w:t>400 mm</w:t>
        </w:r>
      </w:smartTag>
      <w:r w:rsidRPr="00844B46">
        <w:t xml:space="preserve"> </w:t>
      </w:r>
    </w:p>
    <w:p w:rsidR="00BA3858" w:rsidRPr="00844B46" w:rsidRDefault="00BA3858" w:rsidP="00844B46">
      <w:pPr>
        <w:jc w:val="both"/>
      </w:pPr>
      <w:r w:rsidRPr="00844B46">
        <w:t xml:space="preserve">Ez az érték határozza meg a címke a címkekitolás értékét a leadó élen </w:t>
      </w:r>
    </w:p>
    <w:p w:rsidR="00BA3858" w:rsidRPr="00844B46" w:rsidRDefault="00BA3858" w:rsidP="00844B46">
      <w:pPr>
        <w:jc w:val="both"/>
      </w:pPr>
      <w:r w:rsidRPr="00844B46">
        <w:t>Figyelem: A beállított érték ne legyen nagyobb a címke hosszánál, mert ebben az esetben több címke is leadódik.</w:t>
      </w:r>
    </w:p>
    <w:p w:rsidR="00BA3858" w:rsidRPr="00844B46" w:rsidRDefault="00BA3858" w:rsidP="00844B46">
      <w:pPr>
        <w:jc w:val="both"/>
      </w:pPr>
      <w:r w:rsidRPr="00844B46">
        <w:t>Figyeljünk arra is, hogy a címke számára megadott maximális sebesség miatt (112. paraméter, csak Műszaki Segítségnyújtás esetén) az értékek tartománya (minimális érték) is változik.</w:t>
      </w:r>
    </w:p>
    <w:p w:rsidR="00BA3858" w:rsidRPr="00844B46" w:rsidRDefault="00BA3858" w:rsidP="00844B46">
      <w:pPr>
        <w:jc w:val="both"/>
      </w:pPr>
    </w:p>
    <w:p w:rsidR="00BA3858" w:rsidRPr="00844B46" w:rsidRDefault="00BA3858" w:rsidP="00844B46">
      <w:pPr>
        <w:jc w:val="both"/>
      </w:pPr>
      <w:r w:rsidRPr="00844B46">
        <w:t>2.1..4. A készülék sebessége (gyorsmenü paraméter)</w:t>
      </w:r>
    </w:p>
    <w:p w:rsidR="00BA3858" w:rsidRPr="00844B46" w:rsidRDefault="00BA3858" w:rsidP="00844B46">
      <w:pPr>
        <w:jc w:val="both"/>
      </w:pPr>
    </w:p>
    <w:p w:rsidR="00BA3858" w:rsidRPr="00844B46" w:rsidRDefault="00BA3858" w:rsidP="00844B46">
      <w:pPr>
        <w:jc w:val="both"/>
      </w:pPr>
      <w:r>
        <w:rPr>
          <w:noProof/>
          <w:lang w:eastAsia="hu-HU"/>
        </w:rPr>
        <w:pict>
          <v:shape id="Kép 145" o:spid="_x0000_i1042" type="#_x0000_t75" style="width:148.5pt;height:90.75pt;visibility:visible">
            <v:imagedata r:id="rId15" o:title=""/>
          </v:shape>
        </w:pict>
      </w:r>
    </w:p>
    <w:p w:rsidR="00BA3858" w:rsidRPr="00844B46" w:rsidRDefault="00BA3858" w:rsidP="00844B46">
      <w:pPr>
        <w:jc w:val="both"/>
      </w:pPr>
    </w:p>
    <w:p w:rsidR="00BA3858" w:rsidRPr="00844B46" w:rsidRDefault="00BA3858" w:rsidP="00844B46">
      <w:pPr>
        <w:jc w:val="both"/>
      </w:pPr>
      <w:r w:rsidRPr="00844B46">
        <w:t>Tartomány:</w:t>
      </w:r>
      <w:r>
        <w:rPr>
          <w:noProof/>
          <w:lang w:eastAsia="hu-HU"/>
        </w:rPr>
        <w:pict>
          <v:shape id="Kép 144" o:spid="_x0000_i1043" type="#_x0000_t75" style="width:441pt;height:16.5pt;visibility:visible">
            <v:imagedata r:id="rId16" o:title="" grayscale="t"/>
          </v:shape>
        </w:pict>
      </w:r>
    </w:p>
    <w:p w:rsidR="00BA3858" w:rsidRPr="00844B46" w:rsidRDefault="00BA3858" w:rsidP="00844B46">
      <w:pPr>
        <w:jc w:val="both"/>
      </w:pPr>
      <w:r w:rsidRPr="00844B46">
        <w:t xml:space="preserve">Ezzel a paraméterrel a címketekercs sebességét állíthatjuk. A minimális és maximális sebesség megegyezik a használt hajtás teljesítményével. </w:t>
      </w:r>
    </w:p>
    <w:p w:rsidR="00BA3858" w:rsidRPr="00844B46" w:rsidRDefault="00BA3858" w:rsidP="00844B46">
      <w:pPr>
        <w:jc w:val="both"/>
      </w:pPr>
      <w:r w:rsidRPr="00844B46">
        <w:t>A forgó jeladó használatával ez a paraméter állítja be a sebességet a kézi adagoláshoz (a zöld gomb megnyomása után)</w:t>
      </w:r>
    </w:p>
    <w:p w:rsidR="00BA3858" w:rsidRPr="00844B46" w:rsidRDefault="00BA3858" w:rsidP="00844B46">
      <w:pPr>
        <w:jc w:val="both"/>
      </w:pPr>
    </w:p>
    <w:p w:rsidR="00BA3858" w:rsidRPr="00E40278" w:rsidRDefault="00BA3858" w:rsidP="00844B46">
      <w:pPr>
        <w:pBdr>
          <w:bottom w:val="single" w:sz="4" w:space="4" w:color="4F81BD"/>
        </w:pBdr>
        <w:tabs>
          <w:tab w:val="left" w:pos="3396"/>
        </w:tabs>
        <w:spacing w:before="200" w:after="280"/>
        <w:ind w:left="936" w:right="936"/>
        <w:jc w:val="both"/>
        <w:rPr>
          <w:b/>
          <w:bCs/>
          <w:i/>
          <w:iCs/>
          <w:color w:val="3333CC"/>
          <w:sz w:val="32"/>
          <w:szCs w:val="32"/>
        </w:rPr>
      </w:pPr>
      <w:r>
        <w:rPr>
          <w:noProof/>
          <w:lang w:eastAsia="hu-HU"/>
        </w:rPr>
        <w:pict>
          <v:group id="_x0000_s1105" style="position:absolute;left:0;text-align:left;margin-left:-7.6pt;margin-top:-1.1pt;width:107.85pt;height:841.95pt;flip:x;z-index:251665408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">
            <v:shape id="Freeform 4" o:spid="_x0000_s1106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syecEA&#10;AADcAAAADwAAAGRycy9kb3ducmV2LnhtbERPTWsCMRC9C/6HMEJvNVGK2q1RRLEoHkQrnofNdDe4&#10;maybVLf/vhEK3ubxPmc6b10lbtQE61nDoK9AEOfeWC40nL7WrxMQISIbrDyThl8KMJ91O1PMjL/z&#10;gW7HWIgUwiFDDWWMdSZlyEtyGPq+Jk7ct28cxgSbQpoG7yncVXKo1Eg6tJwaSqxpWVJ+Of44DcN2&#10;tbe7M24/7XL07q6sKrNRWr/02sUHiEhtfIr/3RuT5r+N4fFMukDO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bMnnBAAAA3AAAAA8AAAAAAAAAAAAAAAAAmAIAAGRycy9kb3du&#10;cmV2LnhtbFBLBQYAAAAABAAEAPUAAACGAwAAAAA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5" o:spid="_x0000_s1107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0wh8YA&#10;AADcAAAADwAAAGRycy9kb3ducmV2LnhtbESPQU8CMRCF7yb+h2ZMvEmrEmMWCtFNVMKBRODCbdgO&#10;2w3b6WZbYfHXOwcSbzN5b977ZjofQqtO1KcmsoXHkQFFXEXXcG1hu/l4eAWVMrLDNjJZuFCC+ez2&#10;ZoqFi2f+ptM610pCOBVowefcFVqnylPANIodsWiH2AfMsva1dj2eJTy0+smYFx2wYWnw2FHpqTqu&#10;f4KFfb3S1e+u24yX7+bTfD2XceVLa+/vhrcJqExD/jdfrxdO8MdCK8/IBH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0wh8YAAADcAAAADwAAAAAAAAAAAAAAAACYAgAAZHJz&#10;L2Rvd25yZXYueG1sUEsFBgAAAAAEAAQA9QAAAIsDAAAAAA==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6" o:spid="_x0000_s1108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C/NscA&#10;AADcAAAADwAAAGRycy9kb3ducmV2LnhtbESPQWvCQBCF7wX/wzKCt7qxkFDSrKKCVD2UqmmxtyE7&#10;JiHZ2ZDdavrvu4WCtxnem/e9yRaDacWVeldbVjCbRiCIC6trLhXkp83jMwjnkTW2lknBDzlYzEcP&#10;Gaba3vhA16MvRQhhl6KCyvsuldIVFRl0U9sRB+1ie4M+rH0pdY+3EG5a+RRFiTRYcyBU2NG6oqI5&#10;fpvA3fO+e1/F56/X3Zstk13z+XHOlZqMh+ULCE+Dv5v/r7c61I9j+HsmTC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gvzbHAAAA3AAAAA8AAAAAAAAAAAAAAAAAmAIAAGRy&#10;cy9kb3ducmV2LnhtbFBLBQYAAAAABAAEAPUAAACMAwAAAAA=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_x0000_s1109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yJXMQA&#10;AADcAAAADwAAAGRycy9kb3ducmV2LnhtbERP3WrCMBS+H+wdwhl4I2uqbq5Uo4hDGMoQ3R7g0Byb&#10;YnNSmsxWn34RBrs7H9/vmS97W4sLtb5yrGCUpCCIC6crLhV8f22eMxA+IGusHZOCK3lYLh4f5phr&#10;1/GBLsdQihjCPkcFJoQml9IXhiz6xDXEkTu51mKIsC2lbrGL4baW4zSdSosVxwaDDa0NFefjj1Ww&#10;M5PV+XPYydG+Hr5vby/+TY4zpQZP/WoGIlAf/sV/7g8d579O4f5Mv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siVzEAAAA3AAAAA8AAAAAAAAAAAAAAAAAmAIAAGRycy9k&#10;b3ducmV2LnhtbFBLBQYAAAAABAAEAPUAAACJAwAAAAA=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8" o:spid="_x0000_s1110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ZtZcMA&#10;AADcAAAADwAAAGRycy9kb3ducmV2LnhtbERPTWvCQBC9C/6HZYTedFNBLdFVihgsKAVTe/A2Zsck&#10;mp0N2VXjv3eFQm/zeJ8zW7SmEjdqXGlZwfsgAkGcWV1yrmD/k/Q/QDiPrLGyTAoe5GAx73ZmGGt7&#10;5x3dUp+LEMIuRgWF93UspcsKMugGtiYO3Mk2Bn2ATS51g/cQbio5jKKxNFhyaCiwpmVB2SW9GgXf&#10;12SzOq+PyWSLowOm69/6vE+Ueuu1n1MQnlr/L/5zf+kwfzSB1zPhA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ZtZcMAAADcAAAADwAAAAAAAAAAAAAAAACYAgAAZHJzL2Rv&#10;d25yZXYueG1sUEsFBgAAAAAEAAQA9QAAAIgDAAAAAA==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shape id="_x0000_s1111" style="position:absolute;left:0;text-align:left;margin-left:-2.1pt;margin-top:-1.1pt;width:123.25pt;height:845.85pt;flip:x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742295;1565275,10742295;1565275,0" o:connectangles="0,0,0,0,0"/>
            <w10:wrap anchorx="page" anchory="page"/>
          </v:shape>
        </w:pict>
      </w:r>
      <w:r w:rsidRPr="00E40278">
        <w:rPr>
          <w:b/>
          <w:bCs/>
          <w:i/>
          <w:iCs/>
          <w:noProof/>
          <w:color w:val="3333CC"/>
          <w:sz w:val="32"/>
          <w:szCs w:val="32"/>
          <w:lang w:eastAsia="hu-HU"/>
        </w:rPr>
        <w:t>a.</w:t>
      </w:r>
      <w:r>
        <w:rPr>
          <w:b/>
          <w:bCs/>
          <w:i/>
          <w:iCs/>
          <w:noProof/>
          <w:color w:val="3333CC"/>
          <w:sz w:val="32"/>
          <w:szCs w:val="32"/>
          <w:lang w:eastAsia="hu-HU"/>
        </w:rPr>
        <w:t>)</w:t>
      </w:r>
      <w:r w:rsidRPr="00E40278">
        <w:rPr>
          <w:b/>
          <w:bCs/>
          <w:i/>
          <w:iCs/>
          <w:noProof/>
          <w:color w:val="3333CC"/>
          <w:sz w:val="32"/>
          <w:szCs w:val="32"/>
          <w:lang w:eastAsia="hu-HU"/>
        </w:rPr>
        <w:t xml:space="preserve"> Fék beállítása</w:t>
      </w:r>
    </w:p>
    <w:p w:rsidR="00BA3858" w:rsidRPr="00844B46" w:rsidRDefault="00BA3858" w:rsidP="00844B46">
      <w:pPr>
        <w:jc w:val="both"/>
      </w:pPr>
    </w:p>
    <w:p w:rsidR="00BA3858" w:rsidRPr="00844B46" w:rsidRDefault="00BA3858" w:rsidP="00844B46">
      <w:pPr>
        <w:shd w:val="clear" w:color="auto" w:fill="FFFFFF"/>
        <w:spacing w:after="0" w:line="240" w:lineRule="auto"/>
        <w:ind w:firstLine="708"/>
        <w:jc w:val="both"/>
        <w:rPr>
          <w:b/>
          <w:sz w:val="24"/>
          <w:szCs w:val="24"/>
        </w:rPr>
      </w:pPr>
      <w:r w:rsidRPr="00844B46">
        <w:rPr>
          <w:b/>
          <w:sz w:val="24"/>
          <w:szCs w:val="24"/>
        </w:rPr>
        <w:t>A címketekercs fékje</w:t>
      </w:r>
    </w:p>
    <w:p w:rsidR="00BA3858" w:rsidRPr="00844B46" w:rsidRDefault="00BA3858" w:rsidP="00844B46">
      <w:pPr>
        <w:shd w:val="clear" w:color="auto" w:fill="FFFFFF"/>
        <w:spacing w:after="0" w:line="240" w:lineRule="auto"/>
        <w:ind w:left="360"/>
        <w:jc w:val="both"/>
        <w:rPr>
          <w:b/>
          <w:sz w:val="28"/>
          <w:szCs w:val="28"/>
        </w:rPr>
      </w:pPr>
    </w:p>
    <w:p w:rsidR="00BA3858" w:rsidRPr="00844B46" w:rsidRDefault="00BA3858" w:rsidP="00844B46">
      <w:pPr>
        <w:shd w:val="clear" w:color="auto" w:fill="FFFFFF"/>
        <w:spacing w:after="0" w:line="240" w:lineRule="auto"/>
        <w:ind w:left="993"/>
        <w:jc w:val="both"/>
      </w:pPr>
      <w:r>
        <w:rPr>
          <w:noProof/>
          <w:lang w:eastAsia="hu-HU"/>
        </w:rPr>
        <w:pict>
          <v:shape id="Kép 136" o:spid="_x0000_i1044" type="#_x0000_t75" style="width:114pt;height:114pt;visibility:visible">
            <v:imagedata r:id="rId17" o:title=""/>
          </v:shape>
        </w:pict>
      </w:r>
    </w:p>
    <w:p w:rsidR="00BA3858" w:rsidRPr="00844B46" w:rsidRDefault="00BA3858" w:rsidP="00844B46">
      <w:pPr>
        <w:shd w:val="clear" w:color="auto" w:fill="FFFFFF"/>
        <w:spacing w:after="0" w:line="240" w:lineRule="auto"/>
        <w:ind w:left="360"/>
        <w:jc w:val="both"/>
      </w:pPr>
    </w:p>
    <w:p w:rsidR="00BA3858" w:rsidRPr="00844B46" w:rsidRDefault="00BA3858" w:rsidP="00844B46">
      <w:pPr>
        <w:shd w:val="clear" w:color="auto" w:fill="FFFFFF"/>
        <w:spacing w:after="0" w:line="240" w:lineRule="auto"/>
        <w:ind w:firstLine="708"/>
        <w:jc w:val="both"/>
        <w:rPr>
          <w:b/>
        </w:rPr>
      </w:pPr>
      <w:r w:rsidRPr="00844B46">
        <w:rPr>
          <w:b/>
        </w:rPr>
        <w:t>A CÍMKETEKERCS BEFŰZÉSE</w:t>
      </w:r>
    </w:p>
    <w:p w:rsidR="00BA3858" w:rsidRPr="00844B46" w:rsidRDefault="00BA3858" w:rsidP="00844B46">
      <w:pPr>
        <w:shd w:val="clear" w:color="auto" w:fill="FFFFFF"/>
        <w:spacing w:after="0" w:line="240" w:lineRule="auto"/>
        <w:ind w:left="360"/>
        <w:jc w:val="both"/>
      </w:pPr>
    </w:p>
    <w:p w:rsidR="00BA3858" w:rsidRPr="00844B46" w:rsidRDefault="00BA3858" w:rsidP="00844B46">
      <w:pPr>
        <w:shd w:val="clear" w:color="auto" w:fill="FFFFFF"/>
        <w:spacing w:after="0" w:line="240" w:lineRule="auto"/>
        <w:ind w:left="993"/>
        <w:jc w:val="both"/>
      </w:pPr>
      <w:r>
        <w:rPr>
          <w:noProof/>
          <w:lang w:eastAsia="hu-HU"/>
        </w:rPr>
        <w:pict>
          <v:shape id="Kép 135" o:spid="_x0000_i1045" type="#_x0000_t75" style="width:123pt;height:123pt;visibility:visible">
            <v:imagedata r:id="rId18" o:title=""/>
          </v:shape>
        </w:pict>
      </w:r>
      <w:r w:rsidRPr="00844B46">
        <w:t xml:space="preserve"> </w:t>
      </w:r>
      <w:r>
        <w:rPr>
          <w:noProof/>
          <w:lang w:eastAsia="hu-HU"/>
        </w:rPr>
        <w:pict>
          <v:shape id="Kép 74" o:spid="_x0000_i1046" type="#_x0000_t75" style="width:123pt;height:123pt;visibility:visible">
            <v:imagedata r:id="rId19" o:title=""/>
          </v:shape>
        </w:pict>
      </w:r>
      <w:r w:rsidRPr="00844B46">
        <w:t xml:space="preserve"> </w:t>
      </w:r>
      <w:r>
        <w:rPr>
          <w:noProof/>
          <w:lang w:eastAsia="hu-HU"/>
        </w:rPr>
        <w:pict>
          <v:shape id="Kép 73" o:spid="_x0000_i1047" type="#_x0000_t75" style="width:114.75pt;height:120.75pt;visibility:visible">
            <v:imagedata r:id="rId20" o:title=""/>
          </v:shape>
        </w:pict>
      </w:r>
    </w:p>
    <w:p w:rsidR="00BA3858" w:rsidRPr="00844B46" w:rsidRDefault="00BA3858" w:rsidP="00844B46">
      <w:pPr>
        <w:shd w:val="clear" w:color="auto" w:fill="FFFFFF"/>
        <w:spacing w:after="0" w:line="240" w:lineRule="auto"/>
        <w:ind w:left="360"/>
        <w:jc w:val="both"/>
      </w:pPr>
    </w:p>
    <w:p w:rsidR="00BA3858" w:rsidRPr="00844B46" w:rsidRDefault="00BA3858" w:rsidP="00844B46">
      <w:pPr>
        <w:shd w:val="clear" w:color="auto" w:fill="FFFFFF"/>
        <w:spacing w:after="0" w:line="240" w:lineRule="auto"/>
        <w:ind w:left="360"/>
        <w:jc w:val="both"/>
      </w:pPr>
    </w:p>
    <w:p w:rsidR="00BA3858" w:rsidRPr="00844B46" w:rsidRDefault="00BA3858" w:rsidP="00844B46">
      <w:pPr>
        <w:shd w:val="clear" w:color="auto" w:fill="FFFFFF"/>
        <w:spacing w:after="0" w:line="240" w:lineRule="auto"/>
        <w:ind w:left="993"/>
        <w:jc w:val="both"/>
      </w:pPr>
      <w:r w:rsidRPr="00844B46">
        <w:t>&gt;</w:t>
      </w:r>
      <w:r w:rsidRPr="00844B46">
        <w:rPr>
          <w:b/>
        </w:rPr>
        <w:t>A</w:t>
      </w:r>
      <w:r w:rsidRPr="00844B46">
        <w:t xml:space="preserve"> ábra: A fékezőlemezt a szétkapcsoláshoz tolja az </w:t>
      </w:r>
      <w:r w:rsidRPr="00844B46">
        <w:rPr>
          <w:b/>
        </w:rPr>
        <w:t>a</w:t>
      </w:r>
      <w:r w:rsidRPr="00844B46">
        <w:t xml:space="preserve"> irányba, a meglazításhoz pedig egy </w:t>
      </w:r>
    </w:p>
    <w:p w:rsidR="00BA3858" w:rsidRPr="00844B46" w:rsidRDefault="00BA3858" w:rsidP="00844B46">
      <w:pPr>
        <w:shd w:val="clear" w:color="auto" w:fill="FFFFFF"/>
        <w:spacing w:after="0" w:line="240" w:lineRule="auto"/>
        <w:ind w:left="1134"/>
        <w:jc w:val="both"/>
      </w:pPr>
      <w:r w:rsidRPr="00844B46">
        <w:t xml:space="preserve">időben  a </w:t>
      </w:r>
      <w:r w:rsidRPr="00844B46">
        <w:rPr>
          <w:b/>
        </w:rPr>
        <w:t>b</w:t>
      </w:r>
      <w:r w:rsidRPr="00844B46">
        <w:t xml:space="preserve"> irányba (</w:t>
      </w:r>
      <w:r w:rsidRPr="00844B46">
        <w:rPr>
          <w:b/>
        </w:rPr>
        <w:t>B</w:t>
      </w:r>
      <w:r w:rsidRPr="00844B46">
        <w:t xml:space="preserve"> ábra)!</w:t>
      </w:r>
    </w:p>
    <w:p w:rsidR="00BA3858" w:rsidRPr="00844B46" w:rsidRDefault="00BA3858" w:rsidP="00844B46">
      <w:pPr>
        <w:shd w:val="clear" w:color="auto" w:fill="FFFFFF"/>
        <w:spacing w:after="0" w:line="240" w:lineRule="auto"/>
        <w:ind w:left="993"/>
        <w:jc w:val="both"/>
      </w:pPr>
      <w:r w:rsidRPr="00844B46">
        <w:t>&gt;</w:t>
      </w:r>
      <w:r w:rsidRPr="00844B46">
        <w:rPr>
          <w:b/>
        </w:rPr>
        <w:t>C</w:t>
      </w:r>
      <w:r w:rsidRPr="00844B46">
        <w:t xml:space="preserve"> ábra: Fűzze be a tekercset a fékezőlemez alá. </w:t>
      </w:r>
    </w:p>
    <w:p w:rsidR="00BA3858" w:rsidRPr="00844B46" w:rsidRDefault="00BA3858" w:rsidP="00844B46">
      <w:pPr>
        <w:shd w:val="clear" w:color="auto" w:fill="FFFFFF"/>
        <w:spacing w:after="0" w:line="240" w:lineRule="auto"/>
        <w:ind w:left="1134"/>
        <w:jc w:val="both"/>
      </w:pPr>
      <w:r w:rsidRPr="00844B46">
        <w:t xml:space="preserve">Nyomja a fékezőlemezt a </w:t>
      </w:r>
      <w:r w:rsidRPr="00844B46">
        <w:rPr>
          <w:b/>
        </w:rPr>
        <w:t xml:space="preserve">c </w:t>
      </w:r>
      <w:r w:rsidRPr="00844B46">
        <w:t>irányba, amíg az a helyére nem ugrik!</w:t>
      </w:r>
    </w:p>
    <w:p w:rsidR="00BA3858" w:rsidRPr="00844B46" w:rsidRDefault="00BA3858" w:rsidP="00844B46">
      <w:pPr>
        <w:shd w:val="clear" w:color="auto" w:fill="FFFFFF"/>
        <w:spacing w:after="0" w:line="240" w:lineRule="auto"/>
        <w:ind w:left="360"/>
        <w:jc w:val="both"/>
      </w:pPr>
    </w:p>
    <w:p w:rsidR="00BA3858" w:rsidRPr="00844B46" w:rsidRDefault="00BA3858" w:rsidP="00844B46">
      <w:pPr>
        <w:shd w:val="clear" w:color="auto" w:fill="FFFFFF"/>
        <w:spacing w:after="0" w:line="240" w:lineRule="auto"/>
        <w:ind w:left="360"/>
        <w:jc w:val="both"/>
        <w:rPr>
          <w:b/>
        </w:rPr>
      </w:pPr>
    </w:p>
    <w:p w:rsidR="00BA3858" w:rsidRPr="00844B46" w:rsidRDefault="00BA3858" w:rsidP="00844B46">
      <w:pPr>
        <w:shd w:val="clear" w:color="auto" w:fill="FFFFFF"/>
        <w:spacing w:after="0" w:line="240" w:lineRule="auto"/>
        <w:ind w:left="360"/>
        <w:jc w:val="both"/>
        <w:rPr>
          <w:b/>
        </w:rPr>
      </w:pPr>
    </w:p>
    <w:p w:rsidR="00BA3858" w:rsidRPr="00844B46" w:rsidRDefault="00BA3858" w:rsidP="00844B46">
      <w:pPr>
        <w:shd w:val="clear" w:color="auto" w:fill="FFFFFF"/>
        <w:spacing w:after="0" w:line="240" w:lineRule="auto"/>
        <w:ind w:left="360"/>
        <w:jc w:val="both"/>
        <w:rPr>
          <w:b/>
        </w:rPr>
      </w:pPr>
    </w:p>
    <w:p w:rsidR="00BA3858" w:rsidRPr="00844B46" w:rsidRDefault="00BA3858" w:rsidP="00844B46">
      <w:pPr>
        <w:shd w:val="clear" w:color="auto" w:fill="FFFFFF"/>
        <w:spacing w:after="0" w:line="240" w:lineRule="auto"/>
        <w:ind w:left="360"/>
        <w:jc w:val="both"/>
        <w:rPr>
          <w:b/>
        </w:rPr>
      </w:pPr>
    </w:p>
    <w:p w:rsidR="00BA3858" w:rsidRPr="00844B46" w:rsidRDefault="00BA3858" w:rsidP="00844B46">
      <w:pPr>
        <w:shd w:val="clear" w:color="auto" w:fill="FFFFFF"/>
        <w:spacing w:after="0" w:line="240" w:lineRule="auto"/>
        <w:ind w:left="360"/>
        <w:jc w:val="both"/>
        <w:rPr>
          <w:b/>
        </w:rPr>
      </w:pPr>
    </w:p>
    <w:p w:rsidR="00BA3858" w:rsidRPr="00844B46" w:rsidRDefault="00BA3858" w:rsidP="00844B46">
      <w:pPr>
        <w:shd w:val="clear" w:color="auto" w:fill="FFFFFF"/>
        <w:spacing w:after="0" w:line="240" w:lineRule="auto"/>
        <w:ind w:left="360"/>
        <w:jc w:val="both"/>
        <w:rPr>
          <w:b/>
        </w:rPr>
      </w:pPr>
    </w:p>
    <w:p w:rsidR="00BA3858" w:rsidRPr="00844B46" w:rsidRDefault="00BA3858" w:rsidP="00844B46">
      <w:pPr>
        <w:shd w:val="clear" w:color="auto" w:fill="FFFFFF"/>
        <w:spacing w:after="0" w:line="240" w:lineRule="auto"/>
        <w:ind w:left="360"/>
        <w:jc w:val="both"/>
        <w:rPr>
          <w:b/>
        </w:rPr>
      </w:pPr>
    </w:p>
    <w:p w:rsidR="00BA3858" w:rsidRPr="00844B46" w:rsidRDefault="00BA3858" w:rsidP="00844B46">
      <w:pPr>
        <w:shd w:val="clear" w:color="auto" w:fill="FFFFFF"/>
        <w:spacing w:after="0" w:line="240" w:lineRule="auto"/>
        <w:ind w:left="360"/>
        <w:jc w:val="both"/>
        <w:rPr>
          <w:b/>
        </w:rPr>
      </w:pPr>
      <w:r>
        <w:rPr>
          <w:noProof/>
          <w:lang w:eastAsia="hu-HU"/>
        </w:rPr>
        <w:pict>
          <v:group id="_x0000_s1112" style="position:absolute;left:0;text-align:left;margin-left:-7.45pt;margin-top:846.35pt;width:107.85pt;height:841.95pt;flip:x;z-index:251646976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">
            <v:shape id="Freeform 4" o:spid="_x0000_s1113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V9cEA&#10;AADcAAAADwAAAGRycy9kb3ducmV2LnhtbERPTWsCMRC9F/ofwhS8aaLQRVejiGJRPBRt8Txspruh&#10;m8m6ibr+eyMUepvH+5zZonO1uFIbrGcNw4ECQVx4Y7nU8P216Y9BhIhssPZMGu4UYDF/fZlhbvyN&#10;D3Q9xlKkEA45aqhibHIpQ1GRwzDwDXHifnzrMCbYltK0eEvhrpYjpTLp0HJqqLChVUXF7/HiNIy6&#10;9afdn3D3YVfZxJ1Z1WartO69dcspiEhd/Bf/ubcmzc/e4flMuk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wVfXBAAAA3AAAAA8AAAAAAAAAAAAAAAAAmAIAAGRycy9kb3du&#10;cmV2LnhtbFBLBQYAAAAABAAEAPUAAACGAwAAAAA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5" o:spid="_x0000_s1114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tdDsQA&#10;AADcAAAADwAAAGRycy9kb3ducmV2LnhtbERPS2sCMRC+F/ofwgi9aaKVRbZGaRdsxYPg49LbuBk3&#10;SzeTZZPqtr++EYTe5uN7znzZu0ZcqAu1Zw3jkQJBXHpTc6XheFgNZyBCRDbYeCYNPxRguXh8mGNu&#10;/JV3dNnHSqQQDjlqsDG2uZShtOQwjHxLnLiz7xzGBLtKmg6vKdw1cqJUJh3WnBostlRYKr/2307D&#10;qdrK8vezPUw3b+pdfTwXfmsLrZ8G/esLiEh9/Bff3WuT5mcZ3J5JF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bXQ7EAAAA3AAAAA8AAAAAAAAAAAAAAAAAmAIAAGRycy9k&#10;b3ducmV2LnhtbFBLBQYAAAAABAAEAPUAAACJAwAAAAA=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6" o:spid="_x0000_s1115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JOZ8cA&#10;AADcAAAADwAAAGRycy9kb3ducmV2LnhtbESPQWvCQBCF74L/YRnBW9200ChpVmkLpepB1NoSb0N2&#10;TILZ2ZBdNf57Vyh4m+G9ed+bdNaZWpypdZVlBc+jCARxbnXFhYLdz9fTBITzyBpry6TgSg5m034v&#10;xUTbC2/ovPWFCCHsElRQet8kUrq8JINuZBvioB1sa9CHtS2kbvESwk0tX6IolgYrDoQSG/osKT9u&#10;TyZwl7xs1h+v2f57sbJFvDj+/WY7pYaD7v0NhKfOP8z/13Md6sdjuD8TJp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STmfHAAAA3AAAAA8AAAAAAAAAAAAAAAAAmAIAAGRy&#10;cy9kb3ducmV2LnhtbFBLBQYAAAAABAAEAPUAAACMAwAAAAA=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_x0000_s1116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yCMYA&#10;AADcAAAADwAAAGRycy9kb3ducmV2LnhtbESP0WrCQBBF34X+wzIFX6RutMVK6ipSKRSLlKofMGSn&#10;2WB2NmS3JvXrnQfBtxnunXvPLFa9r9WZ2lgFNjAZZ6CIi2ArLg0cDx9Pc1AxIVusA5OBf4qwWj4M&#10;Fpjb0PEPnfepVBLCMUcDLqUm1zoWjjzGcWiIRfsNrccka1tq22In4b7W0yybaY8VS4PDht4dFaf9&#10;nzfw5Z7Xp92o05PverTZXl7iq57OjRk+9us3UIn6dDffrj+t4M+EVp6RC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NyCMYAAADcAAAADwAAAAAAAAAAAAAAAACYAgAAZHJz&#10;L2Rvd25yZXYueG1sUEsFBgAAAAAEAAQA9QAAAIsDAAAAAA==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group id="_x0000_s1117" style="position:absolute;left:0;text-align:left;margin-left:-11.6pt;margin-top:-1.65pt;width:107.85pt;height:841.95pt;flip:x;z-index:251676672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">
            <v:shape id="Freeform 4" o:spid="_x0000_s1118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e0CsAA&#10;AADcAAAADwAAAGRycy9kb3ducmV2LnhtbERPTWsCMRC9F/wPYYTeaqIFqVujFEWx9FDU0vOwme6G&#10;bibrJur233cOgsfH+54v+9CoC3XJR7YwHhlQxGV0nisLX8fN0wuolJEdNpHJwh8lWC4GD3MsXLzy&#10;ni6HXCkJ4VSghTrnttA6lTUFTKPYEgv3E7uAWWBXadfhVcJDoyfGTHVAz9JQY0urmsrfwzlYmPTr&#10;T//xje9bv5rOwolN43bG2sdh//YKKlOf7+Kbe+fE9yxr5YwcAb3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e0CsAAAADcAAAADwAAAAAAAAAAAAAAAACYAgAAZHJzL2Rvd25y&#10;ZXYueG1sUEsFBgAAAAAEAAQA9QAAAIUDAAAAAA=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5" o:spid="_x0000_s1119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KHHcYA&#10;AADcAAAADwAAAGRycy9kb3ducmV2LnhtbESPQWsCMRSE70L/Q3gFb5pURdqtUdoFtfQgVHvx9ty8&#10;bpZuXpZN1NVf3xQEj8PMfMPMFp2rxYnaUHnW8DRUIIgLbyouNXzvloNnECEiG6w9k4YLBVjMH3oz&#10;zIw/8xedtrEUCcIhQw02xiaTMhSWHIahb4iT9+NbhzHJtpSmxXOCu1qOlJpKhxWnBYsN5ZaK3+3R&#10;aTiUG1lc981u8vmuVmo9zv3G5lr3H7u3VxCRungP39ofRsNo/AL/Z9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KHHcYAAADcAAAADwAAAAAAAAAAAAAAAACYAgAAZHJz&#10;L2Rvd25yZXYueG1sUEsFBgAAAAAEAAQA9QAAAIsDAAAAAA==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6" o:spid="_x0000_s1120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vrD8MA&#10;AADcAAAADwAAAGRycy9kb3ducmV2LnhtbERPS2vCQBC+F/wPywi91Y3SSomuooJYPRTrC70N2TEJ&#10;ZmdDdqvpv+8cCj1+fO/xtHWVulMTSs8G+r0EFHHmbcm5gcN++fIOKkRki5VnMvBDAaaTztMYU+sf&#10;/EX3XcyVhHBI0UARY51qHbKCHIaer4mFu/rGYRTY5No2+JBwV+lBkgy1w5KlocCaFgVlt923k94N&#10;b+rt/O18Wa0/fT5c307H88GY5247G4GK1MZ/8Z/7wxoYvMp8OSNHQE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vrD8MAAADcAAAADwAAAAAAAAAAAAAAAACYAgAAZHJzL2Rv&#10;d25yZXYueG1sUEsFBgAAAAAEAAQA9QAAAIgDAAAAAA==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_x0000_s1121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nmicYA&#10;AADcAAAADwAAAGRycy9kb3ducmV2LnhtbESP0WrCQBRE3wv+w3IFX6RuEqWV1FWkUhBLKY1+wCV7&#10;mw1m74bs1qR+vSsU+jjMzBlmtRlsIy7U+dqxgnSWgCAuna65UnA6vj0uQfiArLFxTAp+ycNmPXpY&#10;Ya5dz190KUIlIoR9jgpMCG0upS8NWfQz1xJH79t1FkOUXSV1h32E20ZmSfIkLdYcFwy29GqoPBc/&#10;VsG7mW/PH9Nepp/NdHe4LvyzzJZKTcbD9gVEoCH8h//ae60gW6RwPxOP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nmicYAAADcAAAADwAAAAAAAAAAAAAAAACYAgAAZHJz&#10;L2Rvd25yZXYueG1sUEsFBgAAAAAEAAQA9QAAAIsDAAAAAA==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8" o:spid="_x0000_s1122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05XMYA&#10;AADcAAAADwAAAGRycy9kb3ducmV2LnhtbESPQWvCQBSE7wX/w/KE3nRjaK1EV5HSYKFFaNSDt2f2&#10;mUSzb0N21fTfdwWhx2FmvmFmi87U4kqtqywrGA0jEMS51RUXCrabdDAB4TyyxtoyKfglB4t572mG&#10;ibY3/qFr5gsRIOwSVFB63yRSurwkg25oG+LgHW1r0AfZFlK3eAtwU8s4isbSYMVhocSG3kvKz9nF&#10;KFhf0q+P0+qQvn3j6x6z1a45bVOlnvvdcgrCU+f/w4/2p1YQv8RwPx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05XMYAAADcAAAADwAAAAAAAAAAAAAAAACYAgAAZHJz&#10;L2Rvd25yZXYueG1sUEsFBgAAAAAEAAQA9QAAAIsDAAAAAA==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shape id="_x0000_s1123" style="position:absolute;left:0;text-align:left;margin-left:-2.1pt;margin-top:-1.1pt;width:123.25pt;height:845.85pt;flip:x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742295;1565275,10742295;1565275,0" o:connectangles="0,0,0,0,0"/>
            <w10:wrap anchorx="page" anchory="page"/>
          </v:shape>
        </w:pict>
      </w:r>
      <w:r w:rsidRPr="00844B46">
        <w:rPr>
          <w:b/>
        </w:rPr>
        <w:t>A FÉKEZŐERŐ BEÁLLÍTÁSA</w:t>
      </w:r>
    </w:p>
    <w:p w:rsidR="00BA3858" w:rsidRPr="00844B46" w:rsidRDefault="00BA3858" w:rsidP="00844B46">
      <w:pPr>
        <w:shd w:val="clear" w:color="auto" w:fill="FFFFFF"/>
        <w:spacing w:after="0" w:line="240" w:lineRule="auto"/>
        <w:ind w:left="360"/>
        <w:jc w:val="both"/>
      </w:pPr>
    </w:p>
    <w:p w:rsidR="00BA3858" w:rsidRPr="00844B46" w:rsidRDefault="00BA3858" w:rsidP="00844B46">
      <w:pPr>
        <w:shd w:val="clear" w:color="auto" w:fill="FFFFFF"/>
        <w:spacing w:after="0" w:line="240" w:lineRule="auto"/>
        <w:ind w:left="360"/>
        <w:jc w:val="both"/>
      </w:pPr>
      <w:r w:rsidRPr="00844B46">
        <w:t xml:space="preserve">             </w:t>
      </w:r>
      <w:r>
        <w:rPr>
          <w:noProof/>
          <w:lang w:eastAsia="hu-HU"/>
        </w:rPr>
        <w:pict>
          <v:shape id="Kép 72" o:spid="_x0000_i1048" type="#_x0000_t75" style="width:117.75pt;height:141.75pt;visibility:visible">
            <v:imagedata r:id="rId21" o:title=""/>
          </v:shape>
        </w:pict>
      </w:r>
      <w:r w:rsidRPr="00844B46">
        <w:t xml:space="preserve">    </w:t>
      </w:r>
      <w:r>
        <w:rPr>
          <w:noProof/>
          <w:lang w:eastAsia="hu-HU"/>
        </w:rPr>
        <w:pict>
          <v:shape id="Kép 64" o:spid="_x0000_i1049" type="#_x0000_t75" style="width:111.75pt;height:141.75pt;visibility:visible">
            <v:imagedata r:id="rId22" o:title=""/>
          </v:shape>
        </w:pict>
      </w:r>
    </w:p>
    <w:p w:rsidR="00BA3858" w:rsidRPr="00844B46" w:rsidRDefault="00BA3858" w:rsidP="00844B46">
      <w:pPr>
        <w:shd w:val="clear" w:color="auto" w:fill="FFFFFF"/>
        <w:spacing w:after="0" w:line="240" w:lineRule="auto"/>
        <w:ind w:left="360"/>
        <w:jc w:val="both"/>
      </w:pPr>
    </w:p>
    <w:p w:rsidR="00BA3858" w:rsidRPr="00844B46" w:rsidRDefault="00BA3858" w:rsidP="00844B46">
      <w:pPr>
        <w:shd w:val="clear" w:color="auto" w:fill="FFFFFF"/>
        <w:spacing w:after="0" w:line="240" w:lineRule="auto"/>
        <w:ind w:left="993"/>
        <w:jc w:val="both"/>
      </w:pPr>
      <w:r w:rsidRPr="00844B46">
        <w:t>A fékezőerő gyárilag van beállítva.</w:t>
      </w:r>
    </w:p>
    <w:p w:rsidR="00BA3858" w:rsidRPr="00844B46" w:rsidRDefault="00BA3858" w:rsidP="00844B46">
      <w:pPr>
        <w:shd w:val="clear" w:color="auto" w:fill="FFFFFF"/>
        <w:spacing w:after="0" w:line="240" w:lineRule="auto"/>
        <w:ind w:left="993"/>
        <w:jc w:val="both"/>
      </w:pPr>
      <w:r w:rsidRPr="00844B46">
        <w:t>Ha szükséges, módosítsa a következők szerint:</w:t>
      </w:r>
    </w:p>
    <w:p w:rsidR="00BA3858" w:rsidRPr="00844B46" w:rsidRDefault="00BA3858" w:rsidP="00844B46">
      <w:pPr>
        <w:shd w:val="clear" w:color="auto" w:fill="FFFFFF"/>
        <w:spacing w:after="0" w:line="240" w:lineRule="auto"/>
        <w:ind w:left="360"/>
        <w:jc w:val="both"/>
      </w:pPr>
    </w:p>
    <w:p w:rsidR="00BA3858" w:rsidRPr="00844B46" w:rsidRDefault="00BA3858" w:rsidP="00844B46">
      <w:pPr>
        <w:shd w:val="clear" w:color="auto" w:fill="FFFFFF"/>
        <w:spacing w:after="0" w:line="240" w:lineRule="auto"/>
        <w:ind w:left="993"/>
        <w:jc w:val="both"/>
      </w:pPr>
      <w:r w:rsidRPr="00844B46">
        <w:t>&gt;</w:t>
      </w:r>
      <w:r w:rsidRPr="00844B46">
        <w:rPr>
          <w:b/>
        </w:rPr>
        <w:t>D/E</w:t>
      </w:r>
      <w:r w:rsidRPr="00844B46">
        <w:t xml:space="preserve"> ábra: Lazítsa meg az </w:t>
      </w:r>
      <w:r w:rsidRPr="00844B46">
        <w:rPr>
          <w:b/>
        </w:rPr>
        <w:t>1</w:t>
      </w:r>
      <w:r w:rsidRPr="00844B46">
        <w:t>-es csavart!</w:t>
      </w:r>
    </w:p>
    <w:p w:rsidR="00BA3858" w:rsidRPr="00844B46" w:rsidRDefault="00BA3858" w:rsidP="00844B46">
      <w:pPr>
        <w:shd w:val="clear" w:color="auto" w:fill="FFFFFF"/>
        <w:spacing w:after="0" w:line="240" w:lineRule="auto"/>
        <w:ind w:left="1134"/>
        <w:jc w:val="both"/>
      </w:pPr>
      <w:r w:rsidRPr="00844B46">
        <w:t xml:space="preserve">Fordítsa el a </w:t>
      </w:r>
      <w:r w:rsidRPr="00844B46">
        <w:rPr>
          <w:b/>
        </w:rPr>
        <w:t>2</w:t>
      </w:r>
      <w:r w:rsidRPr="00844B46">
        <w:t>-es szabályozólemezt balra, vagy jobbra, míg a címketekercs simán, de érezhető ellenállás mellett be nem csúszik a fékezőlemez alá!</w:t>
      </w:r>
    </w:p>
    <w:p w:rsidR="00BA3858" w:rsidRPr="00844B46" w:rsidRDefault="00BA3858" w:rsidP="00844B46">
      <w:pPr>
        <w:shd w:val="clear" w:color="auto" w:fill="FFFFFF"/>
        <w:spacing w:after="0" w:line="240" w:lineRule="auto"/>
        <w:ind w:left="1134"/>
        <w:jc w:val="both"/>
      </w:pPr>
      <w:r w:rsidRPr="00844B46">
        <w:t xml:space="preserve"> Szorítsa meg az </w:t>
      </w:r>
      <w:r w:rsidRPr="00844B46">
        <w:rPr>
          <w:b/>
        </w:rPr>
        <w:t>1</w:t>
      </w:r>
      <w:r w:rsidRPr="00844B46">
        <w:t>-es csavart!</w:t>
      </w:r>
    </w:p>
    <w:p w:rsidR="00BA3858" w:rsidRPr="00844B46" w:rsidRDefault="00BA3858" w:rsidP="00844B46">
      <w:pPr>
        <w:shd w:val="clear" w:color="auto" w:fill="FFFFFF"/>
        <w:spacing w:after="0" w:line="240" w:lineRule="auto"/>
        <w:ind w:left="360"/>
        <w:jc w:val="both"/>
        <w:rPr>
          <w:b/>
        </w:rPr>
      </w:pPr>
      <w:r w:rsidRPr="00844B46">
        <w:rPr>
          <w:b/>
        </w:rPr>
        <w:t>TISZTÍTÁS</w:t>
      </w:r>
    </w:p>
    <w:p w:rsidR="00BA3858" w:rsidRPr="00844B46" w:rsidRDefault="00BA3858" w:rsidP="00844B46">
      <w:pPr>
        <w:shd w:val="clear" w:color="auto" w:fill="FFFFFF"/>
        <w:spacing w:after="0" w:line="240" w:lineRule="auto"/>
        <w:ind w:left="360"/>
        <w:jc w:val="both"/>
      </w:pPr>
    </w:p>
    <w:p w:rsidR="00BA3858" w:rsidRPr="00844B46" w:rsidRDefault="00BA3858" w:rsidP="00844B46">
      <w:pPr>
        <w:shd w:val="clear" w:color="auto" w:fill="FFFFFF"/>
        <w:spacing w:after="0" w:line="240" w:lineRule="auto"/>
        <w:ind w:left="851"/>
        <w:jc w:val="both"/>
      </w:pPr>
      <w:r>
        <w:rPr>
          <w:noProof/>
          <w:lang w:eastAsia="hu-HU"/>
        </w:rPr>
        <w:pict>
          <v:shape id="Kép 63" o:spid="_x0000_i1050" type="#_x0000_t75" style="width:109.5pt;height:111pt;visibility:visible">
            <v:imagedata r:id="rId18" o:title=""/>
          </v:shape>
        </w:pict>
      </w:r>
      <w:r w:rsidRPr="00844B46">
        <w:t xml:space="preserve"> </w:t>
      </w:r>
      <w:r>
        <w:rPr>
          <w:noProof/>
          <w:lang w:eastAsia="hu-HU"/>
        </w:rPr>
        <w:pict>
          <v:shape id="Kép 62" o:spid="_x0000_i1051" type="#_x0000_t75" style="width:109.5pt;height:108.75pt;visibility:visible">
            <v:imagedata r:id="rId23" o:title=""/>
          </v:shape>
        </w:pict>
      </w:r>
      <w:r w:rsidRPr="00844B46">
        <w:t xml:space="preserve"> </w:t>
      </w:r>
      <w:r>
        <w:rPr>
          <w:noProof/>
          <w:lang w:eastAsia="hu-HU"/>
        </w:rPr>
        <w:pict>
          <v:shape id="Kép 61" o:spid="_x0000_i1052" type="#_x0000_t75" style="width:120.75pt;height:108.75pt;visibility:visible">
            <v:imagedata r:id="rId24" o:title=""/>
          </v:shape>
        </w:pict>
      </w:r>
    </w:p>
    <w:p w:rsidR="00BA3858" w:rsidRPr="00844B46" w:rsidRDefault="00BA3858" w:rsidP="00844B46">
      <w:pPr>
        <w:shd w:val="clear" w:color="auto" w:fill="FFFFFF"/>
        <w:spacing w:after="0" w:line="240" w:lineRule="auto"/>
        <w:ind w:left="851"/>
        <w:jc w:val="both"/>
      </w:pPr>
    </w:p>
    <w:p w:rsidR="00BA3858" w:rsidRPr="00844B46" w:rsidRDefault="00BA3858" w:rsidP="00844B46">
      <w:pPr>
        <w:shd w:val="clear" w:color="auto" w:fill="FFFFFF"/>
        <w:spacing w:after="0" w:line="240" w:lineRule="auto"/>
        <w:ind w:left="851"/>
        <w:jc w:val="both"/>
      </w:pPr>
      <w:r>
        <w:rPr>
          <w:noProof/>
          <w:lang w:eastAsia="hu-HU"/>
        </w:rPr>
        <w:pict>
          <v:shape id="Kép 60" o:spid="_x0000_i1053" type="#_x0000_t75" style="width:123pt;height:126pt;visibility:visible">
            <v:imagedata r:id="rId25" o:title=""/>
          </v:shape>
        </w:pict>
      </w:r>
    </w:p>
    <w:p w:rsidR="00BA3858" w:rsidRPr="00844B46" w:rsidRDefault="00BA3858" w:rsidP="00844B46">
      <w:pPr>
        <w:shd w:val="clear" w:color="auto" w:fill="FFFFFF"/>
        <w:spacing w:after="0" w:line="240" w:lineRule="auto"/>
        <w:ind w:left="360"/>
        <w:jc w:val="both"/>
      </w:pPr>
    </w:p>
    <w:p w:rsidR="00BA3858" w:rsidRPr="00844B46" w:rsidRDefault="00BA3858" w:rsidP="00844B46">
      <w:pPr>
        <w:shd w:val="clear" w:color="auto" w:fill="FFFFFF"/>
        <w:spacing w:after="0" w:line="240" w:lineRule="auto"/>
        <w:ind w:left="720"/>
        <w:jc w:val="both"/>
      </w:pPr>
      <w:r w:rsidRPr="00844B46">
        <w:t>&gt;</w:t>
      </w:r>
      <w:r w:rsidRPr="00844B46">
        <w:rPr>
          <w:b/>
        </w:rPr>
        <w:t xml:space="preserve">F </w:t>
      </w:r>
      <w:r w:rsidRPr="00844B46">
        <w:t>ábra: A fékezőlemezt a szétkapcsoláshoz tolja az</w:t>
      </w:r>
      <w:r w:rsidRPr="00844B46">
        <w:rPr>
          <w:b/>
        </w:rPr>
        <w:t xml:space="preserve"> a</w:t>
      </w:r>
      <w:r w:rsidRPr="00844B46">
        <w:t xml:space="preserve"> irányba, a meglazításhoz és a teljes </w:t>
      </w:r>
    </w:p>
    <w:p w:rsidR="00BA3858" w:rsidRPr="00844B46" w:rsidRDefault="00BA3858" w:rsidP="00844B46">
      <w:pPr>
        <w:shd w:val="clear" w:color="auto" w:fill="FFFFFF"/>
        <w:spacing w:after="0" w:line="240" w:lineRule="auto"/>
        <w:ind w:left="851"/>
        <w:jc w:val="both"/>
      </w:pPr>
      <w:r w:rsidRPr="00844B46">
        <w:t xml:space="preserve">kiakadáshoz pedig egy időben  a </w:t>
      </w:r>
      <w:r w:rsidRPr="00844B46">
        <w:rPr>
          <w:b/>
        </w:rPr>
        <w:t>b</w:t>
      </w:r>
      <w:r w:rsidRPr="00844B46">
        <w:t xml:space="preserve"> irányba (</w:t>
      </w:r>
      <w:r w:rsidRPr="00844B46">
        <w:rPr>
          <w:b/>
        </w:rPr>
        <w:t>G-I</w:t>
      </w:r>
      <w:r w:rsidRPr="00844B46">
        <w:t xml:space="preserve"> ábra)!</w:t>
      </w:r>
    </w:p>
    <w:p w:rsidR="00BA3858" w:rsidRPr="00844B46" w:rsidRDefault="00BA3858" w:rsidP="00844B46">
      <w:pPr>
        <w:shd w:val="clear" w:color="auto" w:fill="FFFFFF"/>
        <w:spacing w:after="0" w:line="240" w:lineRule="auto"/>
        <w:ind w:left="851"/>
        <w:jc w:val="both"/>
      </w:pPr>
      <w:r w:rsidRPr="00844B46">
        <w:t>Tisztítsa meg a fékezőlemezt! A tisztítás után tolja vissza a fékezőlemezt, míg be nem kattan a helyére.</w:t>
      </w:r>
    </w:p>
    <w:p w:rsidR="00BA3858" w:rsidRPr="00844B46" w:rsidRDefault="00BA3858" w:rsidP="00844B46">
      <w:pPr>
        <w:spacing w:after="0" w:line="240" w:lineRule="auto"/>
        <w:jc w:val="both"/>
      </w:pPr>
    </w:p>
    <w:p w:rsidR="00BA3858" w:rsidRPr="00E40278" w:rsidRDefault="00BA3858" w:rsidP="00844B46">
      <w:pPr>
        <w:pBdr>
          <w:bottom w:val="single" w:sz="4" w:space="4" w:color="4F81BD"/>
        </w:pBdr>
        <w:tabs>
          <w:tab w:val="left" w:pos="3396"/>
        </w:tabs>
        <w:spacing w:before="200" w:after="280"/>
        <w:ind w:left="936" w:right="936"/>
        <w:jc w:val="both"/>
        <w:rPr>
          <w:b/>
          <w:bCs/>
          <w:i/>
          <w:iCs/>
          <w:color w:val="3333CC"/>
          <w:sz w:val="32"/>
          <w:szCs w:val="32"/>
        </w:rPr>
      </w:pPr>
      <w:r w:rsidRPr="00844B46">
        <w:rPr>
          <w:noProof/>
          <w:color w:val="4F81BD"/>
          <w:sz w:val="32"/>
          <w:szCs w:val="32"/>
          <w:lang w:eastAsia="hu-HU"/>
        </w:rPr>
        <w:br w:type="page"/>
      </w:r>
      <w:r w:rsidRPr="005D116B">
        <w:rPr>
          <w:i/>
          <w:noProof/>
          <w:color w:val="3333CC"/>
          <w:sz w:val="32"/>
          <w:szCs w:val="32"/>
          <w:lang w:eastAsia="hu-HU"/>
        </w:rPr>
        <w:t>b</w:t>
      </w:r>
      <w:r w:rsidRPr="005D116B">
        <w:rPr>
          <w:b/>
          <w:bCs/>
          <w:i/>
          <w:iCs/>
          <w:noProof/>
          <w:color w:val="3333CC"/>
          <w:sz w:val="32"/>
          <w:szCs w:val="32"/>
          <w:lang w:eastAsia="hu-HU"/>
        </w:rPr>
        <w:t>.)</w:t>
      </w:r>
      <w:r w:rsidRPr="00E40278">
        <w:rPr>
          <w:b/>
          <w:bCs/>
          <w:i/>
          <w:iCs/>
          <w:noProof/>
          <w:color w:val="3333CC"/>
          <w:sz w:val="32"/>
          <w:szCs w:val="32"/>
          <w:lang w:eastAsia="hu-HU"/>
        </w:rPr>
        <w:t xml:space="preserve"> Címkeköz érzékelő</w:t>
      </w:r>
    </w:p>
    <w:p w:rsidR="00BA3858" w:rsidRPr="00844B46" w:rsidRDefault="00BA3858" w:rsidP="00844B46">
      <w:pPr>
        <w:shd w:val="clear" w:color="auto" w:fill="FFFFFF"/>
        <w:spacing w:after="0" w:line="240" w:lineRule="auto"/>
        <w:ind w:left="228" w:firstLine="708"/>
        <w:jc w:val="both"/>
        <w:rPr>
          <w:b/>
          <w:sz w:val="24"/>
          <w:szCs w:val="24"/>
        </w:rPr>
      </w:pPr>
      <w:r>
        <w:rPr>
          <w:noProof/>
          <w:lang w:eastAsia="hu-HU"/>
        </w:rPr>
        <w:pict>
          <v:group id="_x0000_s1124" style="position:absolute;left:0;text-align:left;margin-left:-7.95pt;margin-top:-1.65pt;width:107.85pt;height:841.95pt;flip:x;z-index:251677696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">
            <v:shape id="Freeform 4" o:spid="_x0000_s1125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zNcsQA&#10;AADcAAAADwAAAGRycy9kb3ducmV2LnhtbESPT2sCMRTE74V+h/CE3mqiiNTV7CKWitJD8Q+eH5vn&#10;bnDzst1E3X57Uyj0OMz8ZphF0btG3KgL1rOG0VCBIC69sVxpOB4+Xt9AhIhssPFMGn4oQJE/Py0w&#10;M/7OO7rtYyVSCYcMNdQxtpmUoazJYRj6ljh5Z985jEl2lTQd3lO5a+RYqal0aDkt1NjSqqbysr86&#10;DeP+/ct+nnC7tqvpzH2zasxGaf0y6JdzEJH6+B/+ozcmcZMJ/J5JR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szXLEAAAA3AAAAA8AAAAAAAAAAAAAAAAAmAIAAGRycy9k&#10;b3ducmV2LnhtbFBLBQYAAAAABAAEAPUAAACJAwAAAAA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5" o:spid="_x0000_s1126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n+ZcYA&#10;AADcAAAADwAAAGRycy9kb3ducmV2LnhtbESPT2sCMRTE74LfITzBW01qrZTVKO1C/+BBUHvx9tw8&#10;N0s3L8sm6rafvhEEj8PM/IaZLztXizO1ofKs4XGkQBAX3lRcavjevT+8gAgR2WDtmTT8UoDlot+b&#10;Y2b8hTd03sZSJAiHDDXYGJtMylBYchhGviFO3tG3DmOSbSlNi5cEd7UcKzWVDitOCxYbyi0VP9uT&#10;03Ao17L42ze7yepNfajPp9yvba71cNC9zkBE6uI9fGt/GQ3jyTNcz6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n+ZcYAAADcAAAADwAAAAAAAAAAAAAAAACYAgAAZHJz&#10;L2Rvd25yZXYueG1sUEsFBgAAAAAEAAQA9QAAAIsDAAAAAA==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6" o:spid="_x0000_s1127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7W4MYA&#10;AADcAAAADwAAAGRycy9kb3ducmV2LnhtbESPS2vCQBSF9wX/w3AFd3WiaChpRqmC+FgUTW1Jd5fM&#10;bRLM3AmZUdN/3ykUujycx8dJl71pxI06V1tWMBlHIIgLq2suFZzfNo9PIJxH1thYJgXf5GC5GDyk&#10;mGh75xPdMl+KMMIuQQWV920ipSsqMujGtiUO3pftDPogu1LqDu9h3DRyGkWxNFhzIFTY0rqi4pJd&#10;TeAe+NAeV/P8c7t/tWW8v3y852elRsP+5RmEp97/h//aO61gOovh90w4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7W4MYAAADcAAAADwAAAAAAAAAAAAAAAACYAgAAZHJz&#10;L2Rvd25yZXYueG1sUEsFBgAAAAAEAAQA9QAAAIsDAAAAAA==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_x0000_s1128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bZsYA&#10;AADcAAAADwAAAGRycy9kb3ducmV2LnhtbESP3WrCQBSE7wu+w3IEb0Q3pqISXUWUQmkR8ecBDtlj&#10;Npg9G7KrSfv03UKhl8PMfMOsNp2txJMaXzpWMBknIIhzp0suFFwvb6MFCB+QNVaOScEXedisey8r&#10;zLRr+UTPcyhEhLDPUIEJoc6k9Lkhi37sauLo3VxjMUTZFFI32Ea4rWSaJDNpseS4YLCmnaH8fn5Y&#10;BZ/mdXs/DFs5OVbD/cf31M9lulBq0O+2SxCBuvAf/mu/awXpdA6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zbZsYAAADcAAAADwAAAAAAAAAAAAAAAACYAgAAZHJz&#10;L2Rvd25yZXYueG1sUEsFBgAAAAAEAAQA9QAAAIsDAAAAAA==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8" o:spid="_x0000_s1129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UOtsQA&#10;AADcAAAADwAAAGRycy9kb3ducmV2LnhtbERPTWvCQBC9F/oflhF6042itqRugojBgiKY2kNv0+w0&#10;ic3Ohuyq8d+7B6HHx/tepL1pxIU6V1tWMB5FIIgLq2suFRw/s+EbCOeRNTaWScGNHKTJ89MCY22v&#10;fKBL7ksRQtjFqKDyvo2ldEVFBt3ItsSB+7WdQR9gV0rd4TWEm0ZOomguDdYcGipsaVVR8ZefjYL9&#10;OduuT5uf7HWHs2/MN1/t6Zgp9TLol+8gPPX+X/xwf2gFk2lYG86EIy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1DrbEAAAA3AAAAA8AAAAAAAAAAAAAAAAAmAIAAGRycy9k&#10;b3ducmV2LnhtbFBLBQYAAAAABAAEAPUAAACJAwAAAAA=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shape id="_x0000_s1130" style="position:absolute;left:0;text-align:left;margin-left:-.95pt;margin-top:-1.3pt;width:123.25pt;height:845.85pt;flip:x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742295;1565275,10742295;1565275,0" o:connectangles="0,0,0,0,0"/>
            <w10:wrap anchorx="page" anchory="page"/>
          </v:shape>
        </w:pict>
      </w:r>
      <w:r>
        <w:rPr>
          <w:noProof/>
          <w:lang w:eastAsia="hu-HU"/>
        </w:rPr>
        <w:pict>
          <v:shape id="Freeform 7" o:spid="_x0000_s1131" style="position:absolute;left:0;text-align:left;margin-left:-99.9pt;margin-top:-110.95pt;width:82.2pt;height:841.9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3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" path="m28,c343,1379,117,2666,,3172e" filled="f" fillcolor="#fffffe" strokecolor="#bfbfbf" strokeweight=".5pt">
            <v:stroke joinstyle="miter"/>
            <v:shadow color="#8c8682"/>
            <v:path arrowok="t" o:connecttype="custom" o:connectlocs="85220,0;0,10692765" o:connectangles="0,0"/>
          </v:shape>
        </w:pict>
      </w:r>
      <w:r w:rsidRPr="00844B46">
        <w:rPr>
          <w:b/>
          <w:sz w:val="24"/>
          <w:szCs w:val="24"/>
        </w:rPr>
        <w:t>Címkeérzékelő FS03</w:t>
      </w:r>
    </w:p>
    <w:p w:rsidR="00BA3858" w:rsidRPr="00844B46" w:rsidRDefault="00BA3858" w:rsidP="00844B46">
      <w:pPr>
        <w:shd w:val="clear" w:color="auto" w:fill="FFFFFF"/>
        <w:spacing w:after="0" w:line="240" w:lineRule="auto"/>
        <w:ind w:left="720"/>
        <w:jc w:val="both"/>
      </w:pPr>
    </w:p>
    <w:p w:rsidR="00BA3858" w:rsidRPr="00844B46" w:rsidRDefault="00BA3858" w:rsidP="00844B46">
      <w:pPr>
        <w:shd w:val="clear" w:color="auto" w:fill="FFFFFF"/>
        <w:spacing w:after="0" w:line="240" w:lineRule="auto"/>
        <w:ind w:left="1134"/>
        <w:jc w:val="both"/>
      </w:pPr>
      <w:r>
        <w:rPr>
          <w:noProof/>
          <w:lang w:eastAsia="hu-HU"/>
        </w:rPr>
        <w:pict>
          <v:shape id="Kép 59" o:spid="_x0000_i1054" type="#_x0000_t75" style="width:146.25pt;height:128.25pt;visibility:visible">
            <v:imagedata r:id="rId26" o:title=""/>
          </v:shape>
        </w:pict>
      </w:r>
    </w:p>
    <w:p w:rsidR="00BA3858" w:rsidRPr="00844B46" w:rsidRDefault="00BA3858" w:rsidP="00844B46">
      <w:pPr>
        <w:shd w:val="clear" w:color="auto" w:fill="FFFFFF"/>
        <w:spacing w:after="0" w:line="240" w:lineRule="auto"/>
        <w:ind w:left="720"/>
        <w:jc w:val="both"/>
      </w:pPr>
    </w:p>
    <w:p w:rsidR="00BA3858" w:rsidRPr="00844B46" w:rsidRDefault="00BA3858" w:rsidP="00844B46">
      <w:pPr>
        <w:shd w:val="clear" w:color="auto" w:fill="FFFFFF"/>
        <w:spacing w:after="0" w:line="240" w:lineRule="auto"/>
        <w:ind w:left="1134"/>
        <w:jc w:val="both"/>
      </w:pPr>
      <w:r w:rsidRPr="00844B46">
        <w:t>Az FS03-as címkeérzékelő egy önfejlesztő egység, amely alkalmas papír címkék és elektromosan vezető címkék (fémmel bevont/pl.: alumínium) érzékelésére is. Az egység úgy van beállítva, hogy aktívan reagáljon a címke elhaladására (1 jelzés/címke). Az egységen található LED mutatja a jelenlegi kapcsolt kibocsátást (felvillan a címkék felett és elalszik a köztük lévő hézag felett).</w:t>
      </w:r>
    </w:p>
    <w:p w:rsidR="00BA3858" w:rsidRPr="00844B46" w:rsidRDefault="00BA3858" w:rsidP="00844B46">
      <w:pPr>
        <w:shd w:val="clear" w:color="auto" w:fill="FFFFFF"/>
        <w:spacing w:after="0" w:line="240" w:lineRule="auto"/>
        <w:ind w:left="1134"/>
        <w:jc w:val="both"/>
      </w:pPr>
    </w:p>
    <w:p w:rsidR="00BA3858" w:rsidRPr="00844B46" w:rsidRDefault="00BA3858" w:rsidP="00844B46">
      <w:pPr>
        <w:shd w:val="clear" w:color="auto" w:fill="FFFFFF"/>
        <w:spacing w:after="0" w:line="240" w:lineRule="auto"/>
        <w:ind w:left="1134"/>
        <w:jc w:val="both"/>
      </w:pPr>
      <w:r w:rsidRPr="00844B46">
        <w:t>Az FS03-ban kétféle működési módot lehet beállítani „munka módot” és beállítási módot”, melyeket a következőkben részletezünk.</w:t>
      </w:r>
    </w:p>
    <w:p w:rsidR="00BA3858" w:rsidRPr="00844B46" w:rsidRDefault="00BA3858" w:rsidP="00844B46">
      <w:pPr>
        <w:shd w:val="clear" w:color="auto" w:fill="FFFFFF"/>
        <w:spacing w:after="0" w:line="240" w:lineRule="auto"/>
        <w:ind w:left="1134"/>
        <w:jc w:val="both"/>
      </w:pPr>
    </w:p>
    <w:p w:rsidR="00BA3858" w:rsidRPr="00844B46" w:rsidRDefault="00BA3858" w:rsidP="00844B46">
      <w:pPr>
        <w:shd w:val="clear" w:color="auto" w:fill="FFFFFF"/>
        <w:spacing w:after="0" w:line="240" w:lineRule="auto"/>
        <w:ind w:left="1134"/>
        <w:jc w:val="both"/>
      </w:pPr>
      <w:r w:rsidRPr="00844B46">
        <w:t xml:space="preserve">Amennyiben szükséges, minden beállítást egy egyszerű beállító gomb segítségével lehet végrehajtani. A különböző állapotokat, eredményeket és jelzéseket egy LED-en keresztül lehet ellenőrizni, amely zölden és pirosan tud világítani. </w:t>
      </w:r>
    </w:p>
    <w:p w:rsidR="00BA3858" w:rsidRPr="00844B46" w:rsidRDefault="00BA3858" w:rsidP="00844B46">
      <w:pPr>
        <w:shd w:val="clear" w:color="auto" w:fill="FFFFFF"/>
        <w:spacing w:after="0" w:line="240" w:lineRule="auto"/>
        <w:ind w:left="360"/>
        <w:jc w:val="both"/>
      </w:pPr>
    </w:p>
    <w:p w:rsidR="00BA3858" w:rsidRPr="00844B46" w:rsidRDefault="00BA3858" w:rsidP="00844B46">
      <w:pPr>
        <w:shd w:val="clear" w:color="auto" w:fill="FFFFFF"/>
        <w:spacing w:after="0" w:line="240" w:lineRule="auto"/>
        <w:ind w:left="426" w:firstLine="708"/>
        <w:jc w:val="both"/>
        <w:rPr>
          <w:b/>
        </w:rPr>
      </w:pPr>
      <w:r w:rsidRPr="00844B46">
        <w:rPr>
          <w:b/>
        </w:rPr>
        <w:t xml:space="preserve">Munka üzemmód (normál üzemmód)  </w:t>
      </w:r>
    </w:p>
    <w:p w:rsidR="00BA3858" w:rsidRPr="00844B46" w:rsidRDefault="00BA3858" w:rsidP="00844B46">
      <w:pPr>
        <w:shd w:val="clear" w:color="auto" w:fill="FFFFFF"/>
        <w:spacing w:after="0" w:line="240" w:lineRule="auto"/>
        <w:ind w:left="360"/>
        <w:jc w:val="both"/>
      </w:pPr>
    </w:p>
    <w:p w:rsidR="00BA3858" w:rsidRPr="00844B46" w:rsidRDefault="00BA3858" w:rsidP="00844B46">
      <w:pPr>
        <w:shd w:val="clear" w:color="auto" w:fill="FFFFFF"/>
        <w:spacing w:after="0" w:line="240" w:lineRule="auto"/>
        <w:ind w:left="1134"/>
        <w:jc w:val="both"/>
      </w:pPr>
      <w:r w:rsidRPr="00844B46">
        <w:t>Ez a normál működés módja. A beállítások már korábban megtörténtek rajta (lásd a „Beállítási mód” fejezetet).</w:t>
      </w:r>
    </w:p>
    <w:p w:rsidR="00BA3858" w:rsidRPr="00844B46" w:rsidRDefault="00BA3858" w:rsidP="00844B46">
      <w:pPr>
        <w:shd w:val="clear" w:color="auto" w:fill="FFFFFF"/>
        <w:spacing w:after="0" w:line="240" w:lineRule="auto"/>
        <w:ind w:left="360"/>
        <w:jc w:val="both"/>
      </w:pPr>
    </w:p>
    <w:p w:rsidR="00BA3858" w:rsidRPr="00844B46" w:rsidRDefault="00BA3858" w:rsidP="00844B46">
      <w:pPr>
        <w:shd w:val="clear" w:color="auto" w:fill="FFFFFF"/>
        <w:spacing w:after="0" w:line="240" w:lineRule="auto"/>
        <w:ind w:left="786" w:firstLine="348"/>
        <w:jc w:val="both"/>
        <w:rPr>
          <w:b/>
        </w:rPr>
      </w:pPr>
      <w:r w:rsidRPr="00844B46">
        <w:rPr>
          <w:b/>
        </w:rPr>
        <w:t>KERESZTIRÁNYÚ BEÁLLÍTÁS</w:t>
      </w:r>
    </w:p>
    <w:p w:rsidR="00BA3858" w:rsidRPr="00844B46" w:rsidRDefault="00BA3858" w:rsidP="00844B46">
      <w:pPr>
        <w:shd w:val="clear" w:color="auto" w:fill="FFFFFF"/>
        <w:spacing w:after="0" w:line="240" w:lineRule="auto"/>
        <w:jc w:val="both"/>
      </w:pPr>
      <w:r>
        <w:rPr>
          <w:noProof/>
          <w:lang w:eastAsia="hu-HU"/>
        </w:rPr>
        <w:pict>
          <v:shape id="Kép 156" o:spid="_x0000_s1132" type="#_x0000_t75" style="position:absolute;left:0;text-align:left;margin-left:58.15pt;margin-top:11.1pt;width:146.25pt;height:145.5pt;z-index:251658240;visibility:visible">
            <v:imagedata r:id="rId27" o:title=""/>
          </v:shape>
        </w:pict>
      </w:r>
    </w:p>
    <w:p w:rsidR="00BA3858" w:rsidRPr="00844B46" w:rsidRDefault="00BA3858" w:rsidP="00844B46">
      <w:pPr>
        <w:shd w:val="clear" w:color="auto" w:fill="FFFFFF"/>
        <w:spacing w:after="0" w:line="240" w:lineRule="auto"/>
        <w:ind w:left="4253"/>
        <w:jc w:val="both"/>
      </w:pPr>
      <w:r w:rsidRPr="00844B46">
        <w:t xml:space="preserve"> &gt;Emelje meg enyhén az érzékelőt az elejénél </w:t>
      </w:r>
    </w:p>
    <w:p w:rsidR="00BA3858" w:rsidRPr="00844B46" w:rsidRDefault="00BA3858" w:rsidP="00844B46">
      <w:pPr>
        <w:shd w:val="clear" w:color="auto" w:fill="FFFFFF"/>
        <w:spacing w:after="0" w:line="240" w:lineRule="auto"/>
        <w:ind w:left="4395"/>
        <w:jc w:val="both"/>
      </w:pPr>
      <w:r w:rsidRPr="00844B46">
        <w:t xml:space="preserve">fogva,és csúsztassa a kívánt helyre az </w:t>
      </w:r>
      <w:r w:rsidRPr="00844B46">
        <w:rPr>
          <w:b/>
        </w:rPr>
        <w:t>1</w:t>
      </w:r>
      <w:r w:rsidRPr="00844B46">
        <w:t xml:space="preserve">-es sínen! </w:t>
      </w:r>
    </w:p>
    <w:p w:rsidR="00BA3858" w:rsidRPr="00844B46" w:rsidRDefault="00BA3858" w:rsidP="00844B46">
      <w:pPr>
        <w:shd w:val="clear" w:color="auto" w:fill="FFFFFF"/>
        <w:spacing w:after="0" w:line="240" w:lineRule="auto"/>
        <w:jc w:val="both"/>
      </w:pPr>
    </w:p>
    <w:p w:rsidR="00BA3858" w:rsidRPr="00844B46" w:rsidRDefault="00BA3858" w:rsidP="00844B46">
      <w:pPr>
        <w:shd w:val="clear" w:color="auto" w:fill="FFFFFF"/>
        <w:spacing w:after="0" w:line="240" w:lineRule="auto"/>
        <w:jc w:val="both"/>
      </w:pPr>
    </w:p>
    <w:p w:rsidR="00BA3858" w:rsidRPr="00844B46" w:rsidRDefault="00BA3858" w:rsidP="00844B46">
      <w:pPr>
        <w:shd w:val="clear" w:color="auto" w:fill="FFFFFF"/>
        <w:spacing w:after="0" w:line="240" w:lineRule="auto"/>
        <w:jc w:val="both"/>
      </w:pPr>
    </w:p>
    <w:p w:rsidR="00BA3858" w:rsidRPr="00844B46" w:rsidRDefault="00BA3858" w:rsidP="00844B46">
      <w:pPr>
        <w:shd w:val="clear" w:color="auto" w:fill="FFFFFF"/>
        <w:spacing w:after="0" w:line="240" w:lineRule="auto"/>
        <w:jc w:val="both"/>
      </w:pPr>
    </w:p>
    <w:p w:rsidR="00BA3858" w:rsidRPr="00844B46" w:rsidRDefault="00BA3858" w:rsidP="00844B46">
      <w:pPr>
        <w:shd w:val="clear" w:color="auto" w:fill="FFFFFF"/>
        <w:spacing w:after="0" w:line="240" w:lineRule="auto"/>
        <w:jc w:val="both"/>
      </w:pPr>
    </w:p>
    <w:p w:rsidR="00BA3858" w:rsidRPr="00844B46" w:rsidRDefault="00BA3858" w:rsidP="00844B46">
      <w:pPr>
        <w:shd w:val="clear" w:color="auto" w:fill="FFFFFF"/>
        <w:spacing w:after="0" w:line="240" w:lineRule="auto"/>
        <w:jc w:val="both"/>
      </w:pPr>
    </w:p>
    <w:p w:rsidR="00BA3858" w:rsidRPr="00844B46" w:rsidRDefault="00BA3858" w:rsidP="00844B46">
      <w:pPr>
        <w:shd w:val="clear" w:color="auto" w:fill="FFFFFF"/>
        <w:spacing w:after="0" w:line="240" w:lineRule="auto"/>
        <w:jc w:val="both"/>
      </w:pPr>
    </w:p>
    <w:p w:rsidR="00BA3858" w:rsidRPr="00844B46" w:rsidRDefault="00BA3858" w:rsidP="00844B46">
      <w:pPr>
        <w:shd w:val="clear" w:color="auto" w:fill="FFFFFF"/>
        <w:spacing w:after="0" w:line="240" w:lineRule="auto"/>
        <w:ind w:left="1134"/>
        <w:jc w:val="both"/>
      </w:pPr>
    </w:p>
    <w:p w:rsidR="00BA3858" w:rsidRPr="00844B46" w:rsidRDefault="00BA3858" w:rsidP="00844B46">
      <w:pPr>
        <w:shd w:val="clear" w:color="auto" w:fill="FFFFFF"/>
        <w:spacing w:after="0" w:line="240" w:lineRule="auto"/>
        <w:jc w:val="both"/>
      </w:pPr>
    </w:p>
    <w:p w:rsidR="00BA3858" w:rsidRPr="00844B46" w:rsidRDefault="00BA3858" w:rsidP="00844B46">
      <w:pPr>
        <w:jc w:val="both"/>
        <w:rPr>
          <w:b/>
          <w:bCs/>
          <w:i/>
          <w:iCs/>
          <w:noProof/>
          <w:color w:val="4F81BD"/>
          <w:sz w:val="32"/>
          <w:szCs w:val="32"/>
          <w:lang w:eastAsia="hu-HU"/>
        </w:rPr>
      </w:pPr>
    </w:p>
    <w:p w:rsidR="00BA3858" w:rsidRPr="00844B46" w:rsidRDefault="00BA3858" w:rsidP="00844B46">
      <w:pPr>
        <w:jc w:val="both"/>
        <w:rPr>
          <w:b/>
          <w:bCs/>
          <w:i/>
          <w:iCs/>
          <w:noProof/>
          <w:color w:val="4F81BD"/>
          <w:sz w:val="32"/>
          <w:szCs w:val="32"/>
          <w:lang w:eastAsia="hu-HU"/>
        </w:rPr>
      </w:pPr>
      <w:r>
        <w:rPr>
          <w:noProof/>
          <w:lang w:eastAsia="hu-HU"/>
        </w:rPr>
        <w:pict>
          <v:group id="_x0000_s1133" style="position:absolute;left:0;text-align:left;margin-left:-11.1pt;margin-top:5.6pt;width:107.85pt;height:845.85pt;flip:x;z-index:251683840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">
            <v:shape id="Freeform 14" o:spid="_x0000_s1134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97cAA&#10;AADcAAAADwAAAGRycy9kb3ducmV2LnhtbERPTWsCMRC9F/wPYYTeaqIHsatRRGmxeJBq6XnYjLvB&#10;zWS7SXX77zsHwePjfS9WfWjUlbrkI1sYjwwo4jI6z5WFr9PbywxUysgOm8hk4Y8SrJaDpwUWLt74&#10;k67HXCkJ4VSghTrnttA6lTUFTKPYEgt3jl3ALLCrtOvwJuGh0RNjpjqgZ2mosaVNTeXl+BssTPrt&#10;we+/8ePdb6av4YdN43bG2udhv56DytTnh/ju3jnxzWStnJEjo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h97cAAAADcAAAADwAAAAAAAAAAAAAAAACYAgAAZHJzL2Rvd25y&#10;ZXYueG1sUEsFBgAAAAAEAAQA9QAAAIUDAAAAAA=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15" o:spid="_x0000_s1135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1O+sYA&#10;AADcAAAADwAAAGRycy9kb3ducmV2LnhtbESPT2sCMRTE74LfITzBmya1pdjVKO1C/9CDoPbi7bl5&#10;bpZuXpZN1G0/vREEj8PM/IaZLztXixO1ofKs4WGsQBAX3lRcavjZvo+mIEJENlh7Jg1/FGC56Pfm&#10;mBl/5jWdNrEUCcIhQw02xiaTMhSWHIaxb4iTd/Ctw5hkW0rT4jnBXS0nSj1LhxWnBYsN5ZaK383R&#10;adiXK1n875rt0/eb+lCfj7lf2Vzr4aB7nYGI1MV7+Nb+Mhom0xe4nk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1O+sYAAADcAAAADwAAAAAAAAAAAAAAAACYAgAAZHJz&#10;L2Rvd25yZXYueG1sUEsFBgAAAAAEAAQA9QAAAIsDAAAAAA==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16" o:spid="_x0000_s1136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HSMMA&#10;AADcAAAADwAAAGRycy9kb3ducmV2LnhtbERPTWvCQBC9F/wPywi96UahUqOrqFBaPRRNrdjbkJ0m&#10;wexsyG41/fedg9Dj433Pl52r1ZXaUHk2MBomoIhzbysuDBw/XgbPoEJEtlh7JgO/FGC56D3MMbX+&#10;xge6ZrFQEsIhRQNljE2qdchLchiGviEW7tu3DqPAttC2xZuEu1qPk2SiHVYsDSU2tCkpv2Q/Tnp3&#10;vGv266fz1+v23ReT7eX0eT4a89jvVjNQkbr4L76736yB8VTmyxk5An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vHSMMAAADcAAAADwAAAAAAAAAAAAAAAACYAgAAZHJzL2Rv&#10;d25yZXYueG1sUEsFBgAAAAAEAAQA9QAAAIgDAAAAAA==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Freeform 17" o:spid="_x0000_s1137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nKzsYA&#10;AADcAAAADwAAAGRycy9kb3ducmV2LnhtbESP0WrCQBRE3wv+w3IFX0Q3SaW10VXEUhBLKdV+wCV7&#10;zQazd0N2a9J+vSsIfRxm5gyzXPe2FhdqfeVYQTpNQBAXTldcKvg+vk3mIHxA1lg7JgW/5GG9Gjws&#10;Mdeu4y+6HEIpIoR9jgpMCE0upS8MWfRT1xBH7+RaiyHKtpS6xS7CbS2zJHmSFiuOCwYb2hoqzocf&#10;q+DdPG7OH+NOpp/1+HX/N/PPMpsrNRr2mwWIQH34D9/bO60ge0nhdiYe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nKzsYAAADcAAAADwAAAAAAAAAAAAAAAACYAgAAZHJz&#10;L2Rvd25yZXYueG1sUEsFBgAAAAAEAAQA9QAAAIsDAAAAAA==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18" o:spid="_x0000_s1138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0VG8YA&#10;AADcAAAADwAAAGRycy9kb3ducmV2LnhtbESPQWvCQBSE7wX/w/KE3nRjoLVGV5HSYKFFaNSDt2f2&#10;mUSzb0N21fTfdwWhx2FmvmFmi87U4kqtqywrGA0jEMS51RUXCrabdPAGwnlkjbVlUvBLDhbz3tMM&#10;E21v/EPXzBciQNglqKD0vkmkdHlJBt3QNsTBO9rWoA+yLaRu8RbgppZxFL1KgxWHhRIbei8pP2cX&#10;o2B9Sb8+TqtDOv7Glz1mq11z2qZKPfe75RSEp87/hx/tT60gnsRwPx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0VG8YAAADcAAAADwAAAAAAAAAAAAAAAACYAgAAZHJz&#10;L2Rvd25yZXYueG1sUEsFBgAAAAAEAAQA9QAAAIsDAAAAAA==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</w:p>
    <w:p w:rsidR="00BA3858" w:rsidRPr="00E40278" w:rsidRDefault="00BA3858" w:rsidP="002E7F37">
      <w:pPr>
        <w:rPr>
          <w:rFonts w:ascii="Calibri,Bold" w:hAnsi="Calibri,Bold" w:cs="Calibri,Bold"/>
          <w:b/>
          <w:noProof/>
          <w:color w:val="3333CC"/>
          <w:lang w:eastAsia="hu-HU"/>
        </w:rPr>
      </w:pPr>
    </w:p>
    <w:p w:rsidR="00BA3858" w:rsidRPr="00E40278" w:rsidRDefault="00BA3858" w:rsidP="00844B46">
      <w:pPr>
        <w:rPr>
          <w:rFonts w:ascii="Calibri,Bold" w:hAnsi="Calibri,Bold" w:cs="Calibri,Bold"/>
          <w:b/>
          <w:bCs/>
          <w:color w:val="3333CC"/>
          <w:u w:val="single"/>
          <w:lang w:eastAsia="hu-HU"/>
        </w:rPr>
      </w:pPr>
      <w:r>
        <w:rPr>
          <w:noProof/>
          <w:lang w:eastAsia="hu-HU"/>
        </w:rPr>
        <w:pict>
          <v:shape id="_x0000_s1139" style="position:absolute;margin-left:-2.1pt;margin-top:-1.1pt;width:123.25pt;height:841.95pt;flip:x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692765;1565275,10692765;1565275,0" o:connectangles="0,0,0,0,0"/>
            <w10:wrap anchorx="page" anchory="page"/>
          </v:shape>
        </w:pict>
      </w:r>
      <w:r w:rsidRPr="00E40278">
        <w:rPr>
          <w:b/>
          <w:color w:val="3333CC"/>
          <w:sz w:val="32"/>
          <w:szCs w:val="32"/>
          <w:u w:val="single"/>
        </w:rPr>
        <w:t>4. Kezelőpanel-paraméterezések</w:t>
      </w:r>
    </w:p>
    <w:p w:rsidR="00BA3858" w:rsidRDefault="00BA3858" w:rsidP="003D083E">
      <w:pPr>
        <w:rPr>
          <w:noProof/>
          <w:lang w:eastAsia="hu-HU"/>
        </w:rPr>
      </w:pPr>
      <w:r>
        <w:rPr>
          <w:noProof/>
          <w:lang w:eastAsia="hu-HU"/>
        </w:rPr>
        <w:pict>
          <v:shape id="_x0000_s1140" style="position:absolute;margin-left:-2.1pt;margin-top:-1.1pt;width:123.25pt;height:846pt;flip:x;z-index: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744200;1565275,10744200;1565275,0" o:connectangles="0,0,0,0,0"/>
            <w10:wrap anchorx="page" anchory="page"/>
          </v:shape>
        </w:pict>
      </w:r>
      <w:r>
        <w:rPr>
          <w:lang w:eastAsia="hu-HU"/>
        </w:rPr>
        <w:t xml:space="preserve"> </w:t>
      </w:r>
      <w:r>
        <w:t>Kezelőpanel a kijelző alatti gombsorral, a numerikus gombokkal, valamint a potenciométerrel. A berendezés bekapcsolását követően a bejelentkező kép jelenik meg a kijelzőn:</w:t>
      </w:r>
    </w:p>
    <w:p w:rsidR="00BA3858" w:rsidRDefault="00BA3858" w:rsidP="003D083E">
      <w:r>
        <w:rPr>
          <w:noProof/>
          <w:lang w:eastAsia="hu-HU"/>
        </w:rPr>
        <w:pict>
          <v:shape id="Kép 203" o:spid="_x0000_i1055" type="#_x0000_t75" style="width:403.5pt;height:181.5pt;rotation:180;visibility:visible">
            <v:imagedata r:id="rId28" o:title=""/>
          </v:shape>
        </w:pict>
      </w:r>
    </w:p>
    <w:p w:rsidR="00BA3858" w:rsidRDefault="00BA3858" w:rsidP="00092AB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 további képváltásokhoz a jobb szélen található lefelé mutató nyilat kell megnyomni, a kijelző alatti gombsoron. </w:t>
      </w:r>
    </w:p>
    <w:p w:rsidR="00BA3858" w:rsidRDefault="00BA3858" w:rsidP="00092AB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Amennyiben a korábbi munkafázisokban hiba jelentkezett, azokat a baloldalon lévő „ALM” gomb megnyomásával (kijelző alatti gombsoron) tudjuk lekérdezni (címkézési hiba, vészkör hiba…). </w:t>
      </w:r>
    </w:p>
    <w:p w:rsidR="00BA3858" w:rsidRDefault="00BA3858" w:rsidP="00092ABD">
      <w:r>
        <w:t>A lefelé tartó gomb megnyomását követően a következő ablakot láthatjuk a kijelzőn:</w:t>
      </w:r>
    </w:p>
    <w:p w:rsidR="00BA3858" w:rsidRDefault="00BA3858" w:rsidP="00092ABD">
      <w:r>
        <w:rPr>
          <w:noProof/>
          <w:lang w:eastAsia="hu-HU"/>
        </w:rPr>
        <w:pict>
          <v:shape id="Kép 204" o:spid="_x0000_i1056" type="#_x0000_t75" style="width:402pt;height:147.75pt;visibility:visible">
            <v:imagedata r:id="rId29" o:title=""/>
          </v:shape>
        </w:pict>
      </w:r>
    </w:p>
    <w:p w:rsidR="00BA3858" w:rsidRDefault="00BA3858" w:rsidP="00092ABD"/>
    <w:p w:rsidR="00BA3858" w:rsidRDefault="00BA3858" w:rsidP="00092ABD">
      <w:pPr>
        <w:autoSpaceDE w:val="0"/>
        <w:autoSpaceDN w:val="0"/>
        <w:adjustRightInd w:val="0"/>
        <w:spacing w:after="0" w:line="240" w:lineRule="auto"/>
        <w:rPr>
          <w:rFonts w:cs="Calibri"/>
          <w:lang w:eastAsia="hu-HU"/>
        </w:rPr>
      </w:pPr>
      <w:r w:rsidRPr="00092ABD">
        <w:rPr>
          <w:rFonts w:cs="Calibri"/>
          <w:lang w:eastAsia="hu-HU"/>
        </w:rPr>
        <w:t xml:space="preserve">Az fenti menüpontban a </w:t>
      </w:r>
      <w:r w:rsidRPr="00092ABD">
        <w:rPr>
          <w:rFonts w:cs="Calibri"/>
          <w:b/>
          <w:bCs/>
          <w:lang w:eastAsia="hu-HU"/>
        </w:rPr>
        <w:t xml:space="preserve">címkézési darabszámot </w:t>
      </w:r>
      <w:r w:rsidRPr="00092ABD">
        <w:rPr>
          <w:rFonts w:cs="Calibri"/>
          <w:lang w:eastAsia="hu-HU"/>
        </w:rPr>
        <w:t xml:space="preserve">tudjuk leolvasni 99999 darab értékig. Az értékek törlése a „CLR” gombbal történik. Ezzel lehetőség nyílik a munkafázisonként történő címkézési darabszám számlálásra. </w:t>
      </w:r>
    </w:p>
    <w:p w:rsidR="00BA3858" w:rsidRDefault="00BA3858" w:rsidP="00092ABD">
      <w:pPr>
        <w:autoSpaceDE w:val="0"/>
        <w:autoSpaceDN w:val="0"/>
        <w:adjustRightInd w:val="0"/>
        <w:spacing w:after="0" w:line="240" w:lineRule="auto"/>
        <w:rPr>
          <w:rFonts w:cs="Calibri"/>
          <w:lang w:eastAsia="hu-HU"/>
        </w:rPr>
      </w:pPr>
    </w:p>
    <w:p w:rsidR="00BA3858" w:rsidRDefault="00BA3858" w:rsidP="00092ABD">
      <w:pPr>
        <w:autoSpaceDE w:val="0"/>
        <w:autoSpaceDN w:val="0"/>
        <w:adjustRightInd w:val="0"/>
        <w:spacing w:after="0" w:line="240" w:lineRule="auto"/>
        <w:rPr>
          <w:rFonts w:cs="Calibri"/>
          <w:lang w:eastAsia="hu-HU"/>
        </w:rPr>
      </w:pPr>
    </w:p>
    <w:p w:rsidR="00BA3858" w:rsidRPr="00092ABD" w:rsidRDefault="00BA3858" w:rsidP="00092ABD">
      <w:pPr>
        <w:autoSpaceDE w:val="0"/>
        <w:autoSpaceDN w:val="0"/>
        <w:adjustRightInd w:val="0"/>
        <w:spacing w:after="0" w:line="240" w:lineRule="auto"/>
        <w:rPr>
          <w:rFonts w:cs="Calibri"/>
          <w:lang w:eastAsia="hu-HU"/>
        </w:rPr>
      </w:pPr>
    </w:p>
    <w:p w:rsidR="00BA3858" w:rsidRDefault="00BA3858" w:rsidP="00092ABD">
      <w:pPr>
        <w:rPr>
          <w:rFonts w:cs="Calibri"/>
          <w:lang w:eastAsia="hu-HU"/>
        </w:rPr>
      </w:pPr>
      <w:r>
        <w:rPr>
          <w:noProof/>
          <w:lang w:eastAsia="hu-HU"/>
        </w:rPr>
        <w:pict>
          <v:shape id="_x0000_s1141" style="position:absolute;margin-left:-.1pt;margin-top:-1.8pt;width:123.25pt;height:845.85pt;flip:x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742295;1565275,10742295;1565275,0" o:connectangles="0,0,0,0,0"/>
            <w10:wrap anchorx="page" anchory="page"/>
          </v:shape>
        </w:pict>
      </w:r>
      <w:r>
        <w:rPr>
          <w:noProof/>
          <w:lang w:eastAsia="hu-HU"/>
        </w:rPr>
        <w:pict>
          <v:group id="_x0000_s1142" style="position:absolute;margin-left:-14.95pt;margin-top:2.2pt;width:107.85pt;height:841.95pt;flip:x;z-index:251678720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">
            <v:shape id="Freeform 4" o:spid="_x0000_s1143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5drMAA&#10;AADcAAAADwAAAGRycy9kb3ducmV2LnhtbERPTWsCMRC9F/wPYYTeaqJQqVujFEWx9FDU0vOwme6G&#10;bibrJur233cOgsfH+54v+9CoC3XJR7YwHhlQxGV0nisLX8fN0wuolJEdNpHJwh8lWC4GD3MsXLzy&#10;ni6HXCkJ4VSghTrnttA6lTUFTKPYEgv3E7uAWWBXadfhVcJDoyfGTHVAz9JQY0urmsrfwzlYmPTr&#10;T//xje9bv5rOwolN43bG2sdh//YKKlOf7+Kbe+fE9yzz5YwcAb3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5drMAAAADcAAAADwAAAAAAAAAAAAAAAACYAgAAZHJzL2Rvd25y&#10;ZXYueG1sUEsFBgAAAAAEAAQA9QAAAIUDAAAAAA=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5" o:spid="_x0000_s1144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tuu8YA&#10;AADcAAAADwAAAGRycy9kb3ducmV2LnhtbESPQWsCMRSE74X+h/AK3jRRaylbo9QFrXgQqr14e25e&#10;N0s3L8sm6ra/3ghCj8PMfMNM552rxZnaUHnWMBwoEMSFNxWXGr72y/4riBCRDdaeScMvBZjPHh+m&#10;mBl/4U8672IpEoRDhhpsjE0mZSgsOQwD3xAn79u3DmOSbSlNi5cEd7UcKfUiHVacFiw2lFsqfnYn&#10;p+FYbmXxd2j2z5uFWqmPce63Nte699S9v4GI1MX/8L29NhpGkyHczq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tuu8YAAADcAAAADwAAAAAAAAAAAAAAAACYAgAAZHJz&#10;L2Rvd25yZXYueG1sUEsFBgAAAAAEAAQA9QAAAIsDAAAAAA==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6" o:spid="_x0000_s1145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GPsQA&#10;AADcAAAADwAAAGRycy9kb3ducmV2LnhtbESPS4vCMBSF94L/IVxhdppaUKQaRYVhRhfi+EJ3l+ba&#10;Fpub0mS08++NIMzycB4fZzJrTCnuVLvCsoJ+LwJBnFpdcKbgsP/sjkA4j6yxtEwK/sjBbNpuTTDR&#10;9sE/dN/5TIQRdgkqyL2vEildmpNB17MVcfCutjbog6wzqWt8hHFTyjiKhtJgwYGQY0XLnNLb7tcE&#10;7prX1XYxOF++VhubDVe30/F8UOqj08zHIDw1/j/8bn9rBfEghteZc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sRj7EAAAA3AAAAA8AAAAAAAAAAAAAAAAAmAIAAGRycy9k&#10;b3ducmV2LnhtbFBLBQYAAAAABAAEAPUAAACJAwAAAAA=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_x0000_s1146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5LuMYA&#10;AADcAAAADwAAAGRycy9kb3ducmV2LnhtbESP0WrCQBRE3wv+w3KFvohujK2V6CpiKYhSSq0fcMle&#10;s8Hs3ZDdmujXu0Khj8PMnGEWq85W4kKNLx0rGI8SEMS50yUXCo4/H8MZCB+QNVaOScGVPKyWvacF&#10;Ztq1/E2XQyhEhLDPUIEJoc6k9Lkhi37kauLonVxjMUTZFFI32Ea4rWSaJFNpseS4YLCmjaH8fPi1&#10;CvZmsj5/Dlo5/qoG77vbi3+T6Uyp5363noMI1IX/8F97qxWkrxN4nI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5LuMYAAADcAAAADwAAAAAAAAAAAAAAAACYAgAAZHJz&#10;L2Rvd25yZXYueG1sUEsFBgAAAAAEAAQA9QAAAIsDAAAAAA==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8" o:spid="_x0000_s1147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GSbsYA&#10;AADcAAAADwAAAGRycy9kb3ducmV2LnhtbESPQWvCQBSE7wX/w/IK3uqmolaiq5RiULAIpnrw9sw+&#10;k2j2bciuGv99Vyj0OMzMN8x03ppK3KhxpWUF770IBHFmdcm5gt1P8jYG4TyyxsoyKXiQg/ms8zLF&#10;WNs7b+mW+lwECLsYFRTe17GULivIoOvZmjh4J9sY9EE2udQN3gPcVLIfRSNpsOSwUGBNXwVll/Rq&#10;FGyuyXpxXh6Tj28cHjBd7uvzLlGq+9p+TkB4av1/+K+90gr6wwE8z4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GSbsYAAADcAAAADwAAAAAAAAAAAAAAAACYAgAAZHJz&#10;L2Rvd25yZXYueG1sUEsFBgAAAAAEAAQA9QAAAIsDAAAAAA==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 w:rsidRPr="00092ABD">
        <w:rPr>
          <w:rFonts w:cs="Calibri"/>
          <w:lang w:eastAsia="hu-HU"/>
        </w:rPr>
        <w:t>Továbblépés a menüben a lefelé mutató nyíllal történik, melyre a következő kép jelenik meg a kijelzőn:</w:t>
      </w:r>
    </w:p>
    <w:p w:rsidR="00BA3858" w:rsidRDefault="00BA3858" w:rsidP="00092ABD">
      <w:pPr>
        <w:rPr>
          <w:rFonts w:cs="Calibri"/>
          <w:lang w:eastAsia="hu-HU"/>
        </w:rPr>
      </w:pPr>
      <w:r w:rsidRPr="005B7277">
        <w:rPr>
          <w:rFonts w:cs="Calibri"/>
          <w:noProof/>
          <w:lang w:eastAsia="hu-HU"/>
        </w:rPr>
        <w:pict>
          <v:shape id="Kép 205" o:spid="_x0000_i1057" type="#_x0000_t75" style="width:398.25pt;height:144.75pt;visibility:visible">
            <v:imagedata r:id="rId30" o:title=""/>
          </v:shape>
        </w:pict>
      </w:r>
    </w:p>
    <w:p w:rsidR="00BA3858" w:rsidRDefault="00BA3858" w:rsidP="00AD6C2B">
      <w:r>
        <w:t xml:space="preserve">A </w:t>
      </w:r>
      <w:r>
        <w:rPr>
          <w:b/>
          <w:bCs/>
        </w:rPr>
        <w:t xml:space="preserve">címkézési sebességet </w:t>
      </w:r>
      <w:r>
        <w:t xml:space="preserve">m/min tudjuk állítani. A címkézési sebesség paramétereinek beállításával a forgatómű sebességét tudjuk állítani, vagyis, hogy a forgatómű milyen sebességgel forgassa a címkézendő terméket. </w:t>
      </w:r>
      <w:r>
        <w:rPr>
          <w:b/>
          <w:bCs/>
        </w:rPr>
        <w:t xml:space="preserve">Forgatómű sebesség: </w:t>
      </w:r>
      <w:r>
        <w:t>A forgatómű sebessége határozza meg a címkézési sebességet, mivel a termék forgásának illetve a címkeleadási sebességnek meg kell egyeznie, különben a címke nem simul rá a termékre tökéletesen. A megfelelő sebesség beállítása szükséges mind a forgatóműnek mind a címkéző berendezésnek.</w:t>
      </w:r>
    </w:p>
    <w:p w:rsidR="00BA3858" w:rsidRDefault="00BA3858" w:rsidP="00092AB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 beállítást a kijelző alatt lévő „Set” gomb megnyomásával tudjuk elkezdeni. A gomb megnyomását követően a számok mögötti háttér megváltozik, és lehetőség nyílik az értékek megadására. A numerikus gombsorral tudjuk megadni tetszőleges értékek között. Az adatokat az „Enter” gomb megnyomásával tudjuk jóváhagyni. </w:t>
      </w:r>
    </w:p>
    <w:p w:rsidR="00BA3858" w:rsidRPr="00AB5E53" w:rsidRDefault="00BA3858" w:rsidP="00092ABD">
      <w:pPr>
        <w:pStyle w:val="Default"/>
        <w:rPr>
          <w:color w:val="FF0000"/>
          <w:sz w:val="22"/>
          <w:szCs w:val="22"/>
        </w:rPr>
      </w:pPr>
    </w:p>
    <w:p w:rsidR="00BA3858" w:rsidRDefault="00BA3858" w:rsidP="00092ABD">
      <w:r>
        <w:t>Továbblépés a menüben a lefelé mutató nyíllal történik, melyre a következő kép jelenik meg a kijelzőn:</w:t>
      </w:r>
    </w:p>
    <w:p w:rsidR="00BA3858" w:rsidRDefault="00BA3858" w:rsidP="00092ABD">
      <w:r>
        <w:rPr>
          <w:noProof/>
          <w:lang w:eastAsia="hu-HU"/>
        </w:rPr>
        <w:pict>
          <v:shape id="Kép 208" o:spid="_x0000_i1058" type="#_x0000_t75" style="width:408.75pt;height:148.5pt;visibility:visible">
            <v:imagedata r:id="rId31" o:title=""/>
          </v:shape>
        </w:pict>
      </w:r>
    </w:p>
    <w:p w:rsidR="00BA3858" w:rsidRDefault="00BA3858" w:rsidP="00092ABD">
      <w:r>
        <w:t>A szállítópálya sebességét alaphelyzetben nem indokolt állítani.  Amennyiben gyártósorba integráljuk a gépet, a következő módon tudjuk a beállítást elvégezni:</w:t>
      </w:r>
    </w:p>
    <w:p w:rsidR="00BA3858" w:rsidRDefault="00BA3858" w:rsidP="00935B5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 kijelző alatt lévő „Set” gomb megnyomásával tudjuk elkezdeni. A gomb megnyomását követően a számok mögötti háttér megváltozik, és lehetőség nyílik az értékek megadására. A numerikus gombsorral tudjuk megadni tetszőleges értékek között. Az adatokat az „Enter” gomb megnyomásával tudjuk jóváhagyni. </w:t>
      </w:r>
    </w:p>
    <w:p w:rsidR="00BA3858" w:rsidRDefault="00BA3858" w:rsidP="00092ABD"/>
    <w:p w:rsidR="00BA3858" w:rsidRDefault="00BA3858" w:rsidP="00092ABD">
      <w:r>
        <w:rPr>
          <w:noProof/>
          <w:lang w:eastAsia="hu-HU"/>
        </w:rPr>
        <w:pict>
          <v:group id="_x0000_s1148" style="position:absolute;margin-left:-7.95pt;margin-top:-.3pt;width:107.85pt;height:841.95pt;flip:x;z-index:251679744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">
            <v:shape id="Freeform 4" o:spid="_x0000_s1149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tgQ8MA&#10;AADcAAAADwAAAGRycy9kb3ducmV2LnhtbESPQWsCMRSE74X+h/AK3jRR6KKrUUSxKB6Ktnh+bF53&#10;Qzcv6ybq+u+NUOhxmPlmmNmic7W4UhusZw3DgQJBXHhjudTw/bXpj0GEiGyw9kwa7hRgMX99mWFu&#10;/I0PdD3GUqQSDjlqqGJscilDUZHDMPANcfJ+fOswJtmW0rR4S+WuliOlMunQclqosKFVRcXv8eI0&#10;jLr1p92fcPdhV9nEnVnVZqu07r11yymISF38D//RW5O49wyeZ9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tgQ8MAAADcAAAADwAAAAAAAAAAAAAAAACYAgAAZHJzL2Rv&#10;d25yZXYueG1sUEsFBgAAAAAEAAQA9QAAAIgDAAAAAA=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5" o:spid="_x0000_s1150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5TVMcA&#10;AADcAAAADwAAAGRycy9kb3ducmV2LnhtbESPzWsCMRTE74X+D+EJ3mqitlVWo7QL/cCD4MfF23Pz&#10;3CzdvCybVLf+9aZQ6HGYmd8w82XnanGmNlSeNQwHCgRx4U3FpYb97u1hCiJEZIO1Z9LwQwGWi/u7&#10;OWbGX3hD520sRYJwyFCDjbHJpAyFJYdh4Bvi5J186zAm2ZbStHhJcFfLkVLP0mHFacFiQ7ml4mv7&#10;7TQcy7Usrodm97h6Ve/qY5z7tc217ve6lxmISF38D/+1P42G0dMEfs+k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eU1THAAAA3AAAAA8AAAAAAAAAAAAAAAAAmAIAAGRy&#10;cy9kb3ducmV2LnhtbFBLBQYAAAAABAAEAPUAAACMAwAAAAA=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6" o:spid="_x0000_s1151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x1MIA&#10;AADcAAAADwAAAGRycy9kb3ducmV2LnhtbERPS2vCQBC+F/wPywi91Y2CUqKrqCCtHkp9orchOybB&#10;7GzIbjX9951DwePH957MWlepOzWh9Gyg30tAEWfelpwbOOxXb++gQkS2WHkmA78UYDbtvEwwtf7B&#10;W7rvYq4khEOKBooY61TrkBXkMPR8TSzc1TcOo8Am17bBh4S7Sg+SZKQdliwNBda0LCi77X6c9G54&#10;U38vhufLx/rL56P17XQ8H4x57bbzMahIbXyK/92f1sBgKGvljBwBP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HHUwgAAANwAAAAPAAAAAAAAAAAAAAAAAJgCAABkcnMvZG93&#10;bnJldi54bWxQSwUGAAAAAAQABAD1AAAAhwMAAAAA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_x0000_s1152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Z8UscA&#10;AADcAAAADwAAAGRycy9kb3ducmV2LnhtbESP3WrCQBSE74W+w3IKvRHdGFt/UleRSqFYRPx5gEP2&#10;mA1mz4bs1qR9+m6h4OUwM98wi1VnK3GjxpeOFYyGCQji3OmSCwXn0/tgBsIHZI2VY1LwTR5Wy4fe&#10;AjPtWj7Q7RgKESHsM1RgQqgzKX1uyKIfupo4ehfXWAxRNoXUDbYRbiuZJslEWiw5Lhis6c1Qfj1+&#10;WQWfZry+7vqtHO2r/mb78+ynMp0p9fTYrV9BBOrCPfzf/tAK0pc5/J2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WfFLHAAAA3AAAAA8AAAAAAAAAAAAAAAAAmAIAAGRy&#10;cy9kb3ducmV2LnhtbFBLBQYAAAAABAAEAPUAAACMAwAAAAA=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8" o:spid="_x0000_s1153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e0MQA&#10;AADcAAAADwAAAGRycy9kb3ducmV2LnhtbERPTWvCQBC9C/0PyxR6azYKjSW6ipQGCy1CYzx4G7Nj&#10;EpudDdnVpP++eyh4fLzv5Xo0rbhR7xrLCqZRDIK4tLrhSkGxz55fQTiPrLG1TAp+ycF69TBZYqrt&#10;wN90y30lQgi7FBXU3neplK6syaCLbEccuLPtDfoA+0rqHocQblo5i+NEGmw4NNTY0VtN5U9+NQp2&#10;1+zz/bI9ZfMvfDlivj10lyJT6ulx3CxAeBr9Xfzv/tAKZkmYH86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2XtDEAAAA3AAAAA8AAAAAAAAAAAAAAAAAmAIAAGRycy9k&#10;b3ducmV2LnhtbFBLBQYAAAAABAAEAPUAAACJAwAAAAA=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shape id="_x0000_s1154" style="position:absolute;margin-left:-.25pt;margin-top:0;width:123.25pt;height:845.85pt;flip:x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742295;1565275,10742295;1565275,0" o:connectangles="0,0,0,0,0"/>
            <w10:wrap anchorx="page" anchory="page"/>
          </v:shape>
        </w:pict>
      </w:r>
      <w:r>
        <w:t>Továbblépés a menüben a lefelé mutató nyíllal történik, melyre a következő kép jelenik meg a kijelzőn:</w:t>
      </w:r>
    </w:p>
    <w:p w:rsidR="00BA3858" w:rsidRDefault="00BA3858" w:rsidP="00092ABD">
      <w:r>
        <w:rPr>
          <w:noProof/>
          <w:lang w:eastAsia="hu-HU"/>
        </w:rPr>
        <w:pict>
          <v:shape id="Kép 209" o:spid="_x0000_i1059" type="#_x0000_t75" style="width:403.5pt;height:138.75pt;visibility:visible">
            <v:imagedata r:id="rId32" o:title=""/>
          </v:shape>
        </w:pict>
      </w:r>
    </w:p>
    <w:p w:rsidR="00BA3858" w:rsidRPr="00AD6C2B" w:rsidRDefault="00BA3858" w:rsidP="002E49D7">
      <w:pPr>
        <w:pStyle w:val="Default"/>
        <w:rPr>
          <w:sz w:val="22"/>
          <w:szCs w:val="22"/>
        </w:rPr>
      </w:pPr>
      <w:r w:rsidRPr="00AD6C2B">
        <w:rPr>
          <w:sz w:val="22"/>
          <w:szCs w:val="22"/>
        </w:rPr>
        <w:t>A forgatómű késleltetés, valamint a szállítószalag sebességének állítása szorosan összekapcsolódik. Ezzel a beállítással a tárgyérzékelő szenzor, és a forgatómű elindítása közti időt tudjuk beállítani. Amennyiben a szállítópálya sebessége magas, ezt az értéket csökkenteni kell, amennyiben lassú a pálya sebessége, az értéket növelni kell. Ha túl hamar zár a termékre a forgatómű, akkor az értéket növelni kell, ha túlkésőn szorítaná a terméket a forgatómhöz, akkor csökkenteni kell az értéket.</w:t>
      </w:r>
    </w:p>
    <w:p w:rsidR="00BA3858" w:rsidRPr="00AD6C2B" w:rsidRDefault="00BA3858" w:rsidP="002E49D7">
      <w:pPr>
        <w:pStyle w:val="Default"/>
        <w:rPr>
          <w:sz w:val="22"/>
          <w:szCs w:val="22"/>
        </w:rPr>
      </w:pPr>
    </w:p>
    <w:p w:rsidR="00BA3858" w:rsidRPr="00AD6C2B" w:rsidRDefault="00BA3858" w:rsidP="002D49FD">
      <w:pPr>
        <w:pStyle w:val="Default"/>
        <w:rPr>
          <w:sz w:val="22"/>
          <w:szCs w:val="22"/>
        </w:rPr>
      </w:pPr>
      <w:r w:rsidRPr="00AD6C2B">
        <w:rPr>
          <w:sz w:val="22"/>
          <w:szCs w:val="22"/>
        </w:rPr>
        <w:t>Az érték módosítását a kijelző alatt lévő „Set” gomb megnyomásával tudjuk elkezdeni. A gomb megnyomását követően a számok mögötti háttér megváltoz</w:t>
      </w:r>
      <w:r>
        <w:rPr>
          <w:sz w:val="22"/>
          <w:szCs w:val="22"/>
        </w:rPr>
        <w:t>ik, és lehetőség nyílik az értékek</w:t>
      </w:r>
      <w:r w:rsidRPr="00AD6C2B">
        <w:rPr>
          <w:sz w:val="22"/>
          <w:szCs w:val="22"/>
        </w:rPr>
        <w:t xml:space="preserve"> megadására. A numerikus gombsorral tudjuk megadni tetszőleges értékek között. Az adatokat az „Enter” gomb megnyomásával tudjuk jóváhagyni. </w:t>
      </w:r>
    </w:p>
    <w:p w:rsidR="00BA3858" w:rsidRPr="00AD6C2B" w:rsidRDefault="00BA3858" w:rsidP="002E49D7">
      <w:pPr>
        <w:pStyle w:val="Default"/>
        <w:rPr>
          <w:sz w:val="22"/>
          <w:szCs w:val="22"/>
        </w:rPr>
      </w:pPr>
    </w:p>
    <w:p w:rsidR="00BA3858" w:rsidRPr="00AD6C2B" w:rsidRDefault="00BA3858" w:rsidP="002E49D7">
      <w:r w:rsidRPr="00AD6C2B">
        <w:t>Továbblépés a menüben a lefelé mutató nyíllal történik, melyre a következő kép jelenik meg a kijelzőn:</w:t>
      </w:r>
    </w:p>
    <w:p w:rsidR="00BA3858" w:rsidRDefault="00BA3858" w:rsidP="002E49D7">
      <w:r>
        <w:rPr>
          <w:noProof/>
          <w:lang w:eastAsia="hu-HU"/>
        </w:rPr>
        <w:pict>
          <v:shape id="Kép 210" o:spid="_x0000_i1060" type="#_x0000_t75" style="width:405pt;height:2in;visibility:visible">
            <v:imagedata r:id="rId33" o:title=""/>
          </v:shape>
        </w:pict>
      </w:r>
    </w:p>
    <w:p w:rsidR="00BA3858" w:rsidRPr="002D49FD" w:rsidRDefault="00BA3858" w:rsidP="002D49FD">
      <w:pPr>
        <w:pStyle w:val="Default"/>
      </w:pPr>
      <w:r>
        <w:rPr>
          <w:color w:val="auto"/>
          <w:sz w:val="22"/>
          <w:szCs w:val="22"/>
        </w:rPr>
        <w:t xml:space="preserve">A rásimítás késleltetéssel tudjuk beállítani, hogy a forgatómű mennyi ideig forgassa a terméket a címke leadó él előtt. </w:t>
      </w:r>
      <w:r w:rsidRPr="002E49D7">
        <w:rPr>
          <w:color w:val="auto"/>
          <w:sz w:val="22"/>
          <w:szCs w:val="22"/>
        </w:rPr>
        <w:t xml:space="preserve">A túlforgatás a címkézés befejezését történő további forgatást jeleni, mely lehetővé teszi a címke teljes lesimítását a termékre. </w:t>
      </w:r>
      <w:r w:rsidRPr="002D49FD">
        <w:t>Az érték módosítását a kijelző alatt lévő „Set” gomb megnyomásával tudjuk elkezdeni. A gomb megnyomását követően a számok mögötti háttér megváltoz</w:t>
      </w:r>
      <w:r>
        <w:t>ik, és lehetőség nyílik az értékek</w:t>
      </w:r>
      <w:r w:rsidRPr="002D49FD">
        <w:t xml:space="preserve"> megadására. A numerikus gombsorral tudjuk megadni tetszőleges értékek között. Az adatokat az „Enter” gomb megnyomásával tudjuk jóváhagyni. </w:t>
      </w:r>
    </w:p>
    <w:p w:rsidR="00BA3858" w:rsidRDefault="00BA3858" w:rsidP="002E49D7">
      <w:pPr>
        <w:pStyle w:val="Default"/>
        <w:rPr>
          <w:color w:val="auto"/>
          <w:sz w:val="22"/>
          <w:szCs w:val="22"/>
        </w:rPr>
      </w:pPr>
    </w:p>
    <w:p w:rsidR="00BA3858" w:rsidRDefault="00BA3858" w:rsidP="002E49D7">
      <w:pPr>
        <w:pStyle w:val="Default"/>
        <w:rPr>
          <w:color w:val="auto"/>
          <w:sz w:val="22"/>
          <w:szCs w:val="22"/>
        </w:rPr>
      </w:pPr>
    </w:p>
    <w:p w:rsidR="00BA3858" w:rsidRPr="00AD6C2B" w:rsidRDefault="00BA3858" w:rsidP="002E49D7">
      <w:r>
        <w:rPr>
          <w:noProof/>
          <w:lang w:eastAsia="hu-HU"/>
        </w:rPr>
        <w:pict>
          <v:group id="_x0000_s1155" style="position:absolute;margin-left:-11.6pt;margin-top:-.3pt;width:107.85pt;height:841.95pt;flip:x;z-index:251680768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">
            <v:shape id="Freeform 4" o:spid="_x0000_s1156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s/cMA&#10;AADcAAAADwAAAGRycy9kb3ducmV2LnhtbESPQWsCMRSE7wX/Q3iCt5q4h6VdjSJKRemhVMXzY/Pc&#10;DW5etpuo23/fFASPw8w3w8wWvWvEjbpgPWuYjBUI4tIby5WG4+Hj9Q1EiMgGG8+k4ZcCLOaDlxkW&#10;xt/5m277WIlUwqFADXWMbSFlKGtyGMa+JU7e2XcOY5JdJU2H91TuGpkplUuHltNCjS2taiov+6vT&#10;kPXrL/t5wt3GrvJ398OqMVul9WjYL6cgIvXxGX7QW5O4PIP/M+k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ys/cMAAADcAAAADwAAAAAAAAAAAAAAAACYAgAAZHJzL2Rv&#10;d25yZXYueG1sUEsFBgAAAAAEAAQA9QAAAIgDAAAAAA=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5" o:spid="_x0000_s1157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f6sYA&#10;AADcAAAADwAAAGRycy9kb3ducmV2LnhtbESPQWsCMRSE70L/Q3gFbzWpFilbo7QLavEguPbS23Pz&#10;3CzdvCybqGt/fSMUPA4z8w0zW/SuEWfqQu1Zw/NIgSAuvam50vC1Xz69gggR2WDjmTRcKcBi/jCY&#10;YWb8hXd0LmIlEoRDhhpsjG0mZSgtOQwj3xIn7+g7hzHJrpKmw0uCu0aOlZpKhzWnBYst5ZbKn+Lk&#10;NByqrSx/v9v9y+ZDrdR6kvutzbUePvbvbyAi9fEe/m9/Gg3j6QRuZ9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mf6sYAAADcAAAADwAAAAAAAAAAAAAAAACYAgAAZHJz&#10;L2Rvd25yZXYueG1sUEsFBgAAAAAEAAQA9QAAAIsDAAAAAA==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6" o:spid="_x0000_s1158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xbMYA&#10;AADcAAAADwAAAGRycy9kb3ducmV2LnhtbESPS2vCQBSF9wX/w3AFd3WiaChpRqmC+FgUTW1Jd5fM&#10;bRLM3AmZUdN/3ykUujycx8dJl71pxI06V1tWMBlHIIgLq2suFZzfNo9PIJxH1thYJgXf5GC5GDyk&#10;mGh75xPdMl+KMMIuQQWV920ipSsqMujGtiUO3pftDPogu1LqDu9h3DRyGkWxNFhzIFTY0rqi4pJd&#10;TeAe+NAeV/P8c7t/tWW8v3y852elRsP+5RmEp97/h//aO61gGs/g90w4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WxbMYAAADcAAAADwAAAAAAAAAAAAAAAACYAgAAZHJz&#10;L2Rvd25yZXYueG1sUEsFBgAAAAAEAAQA9QAAAIsDAAAAAA==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_x0000_s1159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86sYA&#10;AADcAAAADwAAAGRycy9kb3ducmV2LnhtbESP0WrCQBRE3wv9h+UW+iK6MVUr0VWkpSCKlGo/4JK9&#10;ZoPZuyG7NdGvdwWhj8PMnGHmy85W4kyNLx0rGA4SEMS50yUXCn4PX/0pCB+QNVaOScGFPCwXz09z&#10;zLRr+YfO+1CICGGfoQITQp1J6XNDFv3A1cTRO7rGYoiyKaRusI1wW8k0SSbSYslxwWBNH4by0/7P&#10;Ktiat9Vp12vl8LvqfW6uI/8u06lSry/dagYiUBf+w4/2WitIJ2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e86sYAAADcAAAADwAAAAAAAAAAAAAAAACYAgAAZHJz&#10;L2Rvd25yZXYueG1sUEsFBgAAAAAEAAQA9QAAAIsDAAAAAA==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8" o:spid="_x0000_s1160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jP8YA&#10;AADcAAAADwAAAGRycy9kb3ducmV2LnhtbESPQWvCQBSE74X+h+UVvNVNBWOJrlKKQUERjHrw9pp9&#10;TWKzb0N21fjvXUHocZiZb5jJrDO1uFDrKssKPvoRCOLc6ooLBftd+v4JwnlkjbVlUnAjB7Pp68sE&#10;E22vvKVL5gsRIOwSVFB63yRSurwkg65vG+Lg/drWoA+yLaRu8RrgppaDKIqlwYrDQokNfZeU/2Vn&#10;o2BzTlfz0+InHa1xeMRscWhO+1Sp3lv3NQbhqfP/4Wd7qRUM4hg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NjP8YAAADcAAAADwAAAAAAAAAAAAAAAACYAgAAZHJz&#10;L2Rvd25yZXYueG1sUEsFBgAAAAAEAAQA9QAAAIsDAAAAAA==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shape id="_x0000_s1161" style="position:absolute;margin-left:-1.6pt;margin-top:0;width:123.25pt;height:845.85pt;flip:x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742295;1565275,10742295;1565275,0" o:connectangles="0,0,0,0,0"/>
            <w10:wrap anchorx="page" anchory="page"/>
          </v:shape>
        </w:pict>
      </w:r>
      <w:r w:rsidRPr="00AD6C2B">
        <w:t>Továbblépés a menüben a lefelé mutató nyíllal történik, melyre a következő kép jelenik meg a kijelzőn:</w:t>
      </w:r>
    </w:p>
    <w:p w:rsidR="00BA3858" w:rsidRDefault="00BA3858" w:rsidP="002E49D7">
      <w:r>
        <w:rPr>
          <w:noProof/>
          <w:lang w:eastAsia="hu-HU"/>
        </w:rPr>
        <w:pict>
          <v:shape id="Kép 211" o:spid="_x0000_i1061" type="#_x0000_t75" style="width:408pt;height:141.75pt;visibility:visible">
            <v:imagedata r:id="rId34" o:title=""/>
          </v:shape>
        </w:pict>
      </w:r>
    </w:p>
    <w:p w:rsidR="00BA3858" w:rsidRPr="00AD6C2B" w:rsidRDefault="00BA3858" w:rsidP="002D49FD">
      <w:pPr>
        <w:pStyle w:val="Default"/>
        <w:rPr>
          <w:sz w:val="22"/>
          <w:szCs w:val="22"/>
        </w:rPr>
      </w:pPr>
      <w:r w:rsidRPr="00AD6C2B">
        <w:rPr>
          <w:sz w:val="22"/>
          <w:szCs w:val="22"/>
        </w:rPr>
        <w:t xml:space="preserve">A pozícióérzékelés nem alapfelszereltsége a berendezésnek. Amennyiben a megrendelő igényt tart rá, egy szenzor kerül beépítésre, amely a terméken található előre definiált pozíciót (hegesztést, vagy már felragasztott címkén lévő markáns mintát…) érzékeli, és az érzékeléskor ad indító jelet a címkelefejtésre. </w:t>
      </w:r>
      <w:r>
        <w:rPr>
          <w:sz w:val="22"/>
          <w:szCs w:val="22"/>
        </w:rPr>
        <w:t xml:space="preserve">A funkció aktiválását </w:t>
      </w:r>
      <w:r w:rsidRPr="00AD6C2B">
        <w:rPr>
          <w:sz w:val="22"/>
          <w:szCs w:val="22"/>
        </w:rPr>
        <w:t xml:space="preserve">a kijelző alatt lévő „Set” gomb megnyomásával tudjuk elkezdeni. A gomb megnyomását követően a számok mögötti háttér megváltozik, és lehetőség nyílik a számok megadására. A numerikus gombsorral tudjuk megadni tetszőleges értékek között. Az adatokat az „Enter” gomb megnyomásával tudjuk jóváhagyni. </w:t>
      </w:r>
    </w:p>
    <w:p w:rsidR="00BA3858" w:rsidRPr="00AD6C2B" w:rsidRDefault="00BA3858" w:rsidP="002E49D7"/>
    <w:p w:rsidR="00BA3858" w:rsidRPr="00AD6C2B" w:rsidRDefault="00BA3858" w:rsidP="002D49FD">
      <w:r w:rsidRPr="00AD6C2B">
        <w:t>Továbblépés a menüben a lefelé mutató nyíllal történik, melyre a következő kép jelenik meg a kijelzőn:</w:t>
      </w:r>
    </w:p>
    <w:p w:rsidR="00BA3858" w:rsidRDefault="00BA3858" w:rsidP="002E49D7">
      <w:r>
        <w:rPr>
          <w:noProof/>
          <w:lang w:eastAsia="hu-HU"/>
        </w:rPr>
        <w:pict>
          <v:shape id="Kép 212" o:spid="_x0000_i1062" type="#_x0000_t75" style="width:411pt;height:145.5pt;visibility:visible">
            <v:imagedata r:id="rId35" o:title=""/>
          </v:shape>
        </w:pict>
      </w:r>
    </w:p>
    <w:p w:rsidR="00BA3858" w:rsidRPr="00AD6C2B" w:rsidRDefault="00BA3858" w:rsidP="002E49D7">
      <w:pPr>
        <w:pStyle w:val="Default"/>
        <w:rPr>
          <w:color w:val="auto"/>
          <w:sz w:val="22"/>
          <w:szCs w:val="22"/>
        </w:rPr>
      </w:pPr>
      <w:r w:rsidRPr="00AD6C2B">
        <w:rPr>
          <w:color w:val="auto"/>
          <w:sz w:val="22"/>
          <w:szCs w:val="22"/>
        </w:rPr>
        <w:t>Bypass üzemmódban kizárólag a szállítószalag működik, a forgatómű, a tárgyérzékelő, valamint a besoroló egység kikapcsolt állapotba kerül.</w:t>
      </w:r>
    </w:p>
    <w:p w:rsidR="00BA3858" w:rsidRDefault="00BA3858" w:rsidP="002D49F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 funkció aktiválását </w:t>
      </w:r>
      <w:r w:rsidRPr="00AD6C2B">
        <w:rPr>
          <w:sz w:val="22"/>
          <w:szCs w:val="22"/>
        </w:rPr>
        <w:t xml:space="preserve">a kijelző alatt lévő „Set” gomb megnyomásával tudjuk elkezdeni. A gomb megnyomását követően a számok mögötti háttér megváltozik, és lehetőség nyílik a számok megadására. A numerikus gombsorral tudjuk megadni tetszőleges értékek között. Az adatokat az „Enter” gomb megnyomásával tudjuk jóváhagyni. </w:t>
      </w:r>
    </w:p>
    <w:p w:rsidR="00BA3858" w:rsidRDefault="00BA3858" w:rsidP="002D49FD">
      <w:pPr>
        <w:pStyle w:val="Default"/>
        <w:rPr>
          <w:sz w:val="22"/>
          <w:szCs w:val="22"/>
        </w:rPr>
      </w:pPr>
    </w:p>
    <w:p w:rsidR="00BA3858" w:rsidRDefault="00BA3858" w:rsidP="002D49FD">
      <w:pPr>
        <w:pStyle w:val="Default"/>
        <w:rPr>
          <w:sz w:val="22"/>
          <w:szCs w:val="22"/>
        </w:rPr>
      </w:pPr>
    </w:p>
    <w:p w:rsidR="00BA3858" w:rsidRDefault="00BA3858" w:rsidP="002D49FD">
      <w:pPr>
        <w:pStyle w:val="Default"/>
        <w:rPr>
          <w:sz w:val="22"/>
          <w:szCs w:val="22"/>
        </w:rPr>
      </w:pPr>
    </w:p>
    <w:p w:rsidR="00BA3858" w:rsidRPr="00AD6C2B" w:rsidRDefault="00BA3858" w:rsidP="002D49FD">
      <w:pPr>
        <w:pStyle w:val="Default"/>
        <w:rPr>
          <w:sz w:val="22"/>
          <w:szCs w:val="22"/>
        </w:rPr>
      </w:pPr>
    </w:p>
    <w:p w:rsidR="00BA3858" w:rsidRDefault="00BA3858" w:rsidP="002E49D7">
      <w:pPr>
        <w:pStyle w:val="Default"/>
        <w:rPr>
          <w:color w:val="auto"/>
          <w:sz w:val="22"/>
          <w:szCs w:val="22"/>
        </w:rPr>
      </w:pPr>
    </w:p>
    <w:p w:rsidR="00BA3858" w:rsidRDefault="00BA3858" w:rsidP="00AD6C2B">
      <w:r>
        <w:rPr>
          <w:noProof/>
          <w:lang w:eastAsia="hu-HU"/>
        </w:rPr>
        <w:pict>
          <v:shape id="_x0000_s1162" style="position:absolute;margin-left:-3.75pt;margin-top:3.95pt;width:123.25pt;height:841.95pt;flip:x;z-index: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692765;1565275,10692765;1565275,0" o:connectangles="0,0,0,0,0"/>
            <w10:wrap anchorx="page" anchory="page"/>
          </v:shape>
        </w:pict>
      </w:r>
      <w:r>
        <w:rPr>
          <w:noProof/>
          <w:lang w:eastAsia="hu-HU"/>
        </w:rPr>
        <w:pict>
          <v:group id="_x0000_s1163" style="position:absolute;margin-left:-7.6pt;margin-top:-1.25pt;width:107.85pt;height:841.95pt;flip:x;z-index:251649024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">
            <v:shape id="Freeform 4" o:spid="_x0000_s1164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purMMA&#10;AADbAAAADwAAAGRycy9kb3ducmV2LnhtbESPQWsCMRSE7wX/Q3iCt5ooKHU1uxRFsfRQ1NLzY/Pc&#10;Dd28rJuo679vCoUeh5n5hlkVvWvEjbpgPWuYjBUI4tIby5WGz9P2+QVEiMgGG8+k4UEBinzwtMLM&#10;+Dsf6HaMlUgQDhlqqGNsMylDWZPDMPYtcfLOvnMYk+wqaTq8J7hr5FSpuXRoOS3U2NK6pvL7eHUa&#10;pv3mw75/4dvOrucLd2HVmL3SejTsX5cgIvXxP/zX3hsNswn8fkk/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purMMAAADbAAAADwAAAAAAAAAAAAAAAACYAgAAZHJzL2Rv&#10;d25yZXYueG1sUEsFBgAAAAAEAAQA9QAAAIgDAAAAAA=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5" o:spid="_x0000_s1165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41nsUA&#10;AADbAAAADwAAAGRycy9kb3ducmV2LnhtbESPQWsCMRSE74X+h/CE3jTRVpHVKO1CbelBqHrx9tw8&#10;N4ubl2UTdfXXN4VCj8PMfMPMl52rxYXaUHnWMBwoEMSFNxWXGnbb9/4URIjIBmvPpOFGAZaLx4c5&#10;ZsZf+Zsum1iKBOGQoQYbY5NJGQpLDsPAN8TJO/rWYUyyLaVp8ZrgrpYjpSbSYcVpwWJDuaXitDk7&#10;DYdyLYv7vtm+fL2plfp4zv3a5lo/9brXGYhIXfwP/7U/jYbxCH6/pB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jWexQAAANsAAAAPAAAAAAAAAAAAAAAAAJgCAABkcnMv&#10;ZG93bnJldi54bWxQSwUGAAAAAAQABAD1AAAAigMAAAAA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6" o:spid="_x0000_s1166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V0cUA&#10;AADbAAAADwAAAGRycy9kb3ducmV2LnhtbESPS2vCQBSF94X+h+EK7nRixSCpo7SF0ppF8VXR3SVz&#10;m4Rk7oTMNMZ/7xSELg/n8XEWq97UoqPWlZYVTMYRCOLM6pJzBYf9+2gOwnlkjbVlUnAlB6vl48MC&#10;E20vvKVu53MRRtglqKDwvkmkdFlBBt3YNsTB+7GtQR9km0vd4iWMm1o+RVEsDZYcCAU29FZQVu1+&#10;TeCmnDab19np/LH+snm8ro7fp4NSw0H/8gzCU+//w/f2p1Ywm8Lf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89XRxQAAANsAAAAPAAAAAAAAAAAAAAAAAJgCAABkcnMv&#10;ZG93bnJldi54bWxQSwUGAAAAAAQABAD1AAAAigMAAAAA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_x0000_s1167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0DusUA&#10;AADbAAAADwAAAGRycy9kb3ducmV2LnhtbESP3WoCMRSE74W+QzgFb6Rm/auyNYpUhKJIqfoAh81x&#10;s7g5WTbRXfv0TUHwcpiZb5j5srWluFHtC8cKBv0EBHHmdMG5gtNx8zYD4QOyxtIxKbiTh+XipTPH&#10;VLuGf+h2CLmIEPYpKjAhVKmUPjNk0fddRRy9s6sthijrXOoamwi3pRwmybu0WHBcMFjRp6Hscrha&#10;BTszWl32vUYOvsveevs79lM5nCnVfW1XHyACteEZfrS/tILJGP6/x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QO6xQAAANsAAAAPAAAAAAAAAAAAAAAAAJgCAABkcnMv&#10;ZG93bnJldi54bWxQSwUGAAAAAAQABAD1AAAAigMAAAAA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8" o:spid="_x0000_s1168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NhB8YA&#10;AADbAAAADwAAAGRycy9kb3ducmV2LnhtbESPT2vCQBTE74V+h+UVvNVNhWiJrqGIwUKLYGoPvT2z&#10;r/nT7NuQXTV++64geBxm5jfMIh1MK07Uu9qygpdxBIK4sLrmUsH+K3t+BeE8ssbWMim4kIN0+fiw&#10;wETbM+/olPtSBAi7BBVU3neJlK6oyKAb2444eL+2N+iD7EupezwHuGnlJIqm0mDNYaHCjlYVFX/5&#10;0SjYHrOPdbM5ZLNPjH8w33x3zT5TavQ0vM1BeBr8PXxrv2sFcQzXL+EH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NhB8YAAADbAAAADwAAAAAAAAAAAAAAAACYAgAAZHJz&#10;L2Rvd25yZXYueG1sUEsFBgAAAAAEAAQA9QAAAIsDAAAAAA==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 w:rsidRPr="00AD6C2B">
        <w:t>Továbblépés a menüben a lefelé mutató nyíllal történik, melyre a következő kép jelenik meg a kijelzőn:</w:t>
      </w:r>
    </w:p>
    <w:p w:rsidR="00BA3858" w:rsidRPr="00AD6C2B" w:rsidRDefault="00BA3858" w:rsidP="00AD6C2B">
      <w:r>
        <w:rPr>
          <w:noProof/>
          <w:lang w:eastAsia="hu-HU"/>
        </w:rPr>
        <w:pict>
          <v:group id="_x0000_s1169" style="position:absolute;margin-left:-13.1pt;margin-top:-1.1pt;width:107.85pt;height:841.95pt;flip:x;z-index:251693056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">
            <v:shape id="Freeform 4" o:spid="_x0000_s1170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SbF8AA&#10;AADcAAAADwAAAGRycy9kb3ducmV2LnhtbERPTWsCMRC9F/wPYQRvNdHDYrdGEaXF0oPUlp6HzXQ3&#10;dDNZN1G3/75zEDw+3vdyPYRWXahPPrKF2dSAIq6i81xb+Pp8eVyAShnZYRuZLPxRgvVq9LDE0sUr&#10;f9DlmGslIZxKtNDk3JVap6qhgGkaO2LhfmIfMAvsa+16vEp4aPXcmEIH9CwNDXa0baj6PZ6Dhfmw&#10;O/j3b3x79dviKZzYtG5vrJ2Mh80zqExDvotv7r0TXyFr5YwcAb3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ZSbF8AAAADcAAAADwAAAAAAAAAAAAAAAACYAgAAZHJzL2Rvd25y&#10;ZXYueG1sUEsFBgAAAAAEAAQA9QAAAIUDAAAAAA=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5" o:spid="_x0000_s1171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GoAMYA&#10;AADcAAAADwAAAGRycy9kb3ducmV2LnhtbESPT2sCMRTE74LfITzBW01qi9jVKO1C/9CDoPbi7bl5&#10;bpZuXpZN1G0/vREEj8PM/IaZLztXixO1ofKs4XGkQBAX3lRcavjZvj9MQYSIbLD2TBr+KMBy0e/N&#10;MTP+zGs6bWIpEoRDhhpsjE0mZSgsOQwj3xAn7+BbhzHJtpSmxXOCu1qOlZpIhxWnBYsN5ZaK383R&#10;adiXK1n875rt8/eb+lCfT7lf2Vzr4aB7nYGI1MV7+Nb+MhrGkxe4nk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GoAMYAAADcAAAADwAAAAAAAAAAAAAAAACYAgAAZHJz&#10;L2Rvd25yZXYueG1sUEsFBgAAAAAEAAQA9QAAAIsDAAAAAA==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6" o:spid="_x0000_s1172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hssMA&#10;AADcAAAADwAAAGRycy9kb3ducmV2LnhtbERPTWvCQBC9F/wPywi96UahVqKrqFBaPRRNrdjbkJ0m&#10;wexsyG41/fedg9Dj433Pl52r1ZXaUHk2MBomoIhzbysuDBw/XgZTUCEiW6w9k4FfCrBc9B7mmFp/&#10;4wNds1goCeGQooEyxibVOuQlOQxD3xAL9+1bh1FgW2jb4k3CXa3HSTLRDiuWhhIb2pSUX7IfJ707&#10;3jX79dP563X77ovJ9nL6PB+Neex3qxmoSF38F9/db9bA+Fnmyxk5An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chssMAAADcAAAADwAAAAAAAAAAAAAAAACYAgAAZHJzL2Rv&#10;d25yZXYueG1sUEsFBgAAAAAEAAQA9QAAAIgDAAAAAA==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_x0000_s1173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sNMYA&#10;AADcAAAADwAAAGRycy9kb3ducmV2LnhtbESP0WrCQBRE3wv+w3ILfZG6SRSV6CpiKRSlFK0fcMne&#10;ZoPZuyG7Nalf7wpCH4eZOcMs172txYVaXzlWkI4SEMSF0xWXCk7f769zED4ga6wdk4I/8rBeDZ6W&#10;mGvX8YEux1CKCGGfowITQpNL6QtDFv3INcTR+3GtxRBlW0rdYhfhtpZZkkylxYrjgsGGtoaK8/HX&#10;Ktib8eb8Oexk+lUP33bXiZ/JbK7Uy3O/WYAI1If/8KP9oRVksx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UsNMYAAADcAAAADwAAAAAAAAAAAAAAAACYAgAAZHJz&#10;L2Rvd25yZXYueG1sUEsFBgAAAAAEAAQA9QAAAIsDAAAAAA==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8" o:spid="_x0000_s1174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z4cYA&#10;AADcAAAADwAAAGRycy9kb3ducmV2LnhtbESPQWvCQBSE7wX/w/KE3urGgLVEVxExWGgpGPXg7Zl9&#10;JtHs25BdNf33rlDocZiZb5jpvDO1uFHrKssKhoMIBHFudcWFgt02ffsA4TyyxtoyKfglB/NZ72WK&#10;ibZ33tAt84UIEHYJKii9bxIpXV6SQTewDXHwTrY16INsC6lbvAe4qWUcRe/SYMVhocSGliXll+xq&#10;FPxc06/VeX1Mx984OmC23jfnXarUa79bTEB46vx/+K/9qRXE4xieZ8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Hz4cYAAADcAAAADwAAAAAAAAAAAAAAAACYAgAAZHJz&#10;L2Rvd25yZXYueG1sUEsFBgAAAAAEAAQA9QAAAIsDAAAAAA==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shape id="_x0000_s1175" style="position:absolute;margin-left:-2.1pt;margin-top:-1.1pt;width:123.25pt;height:845.85pt;flip:x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742295;1565275,10742295;1565275,0" o:connectangles="0,0,0,0,0"/>
            <w10:wrap anchorx="page" anchory="page"/>
          </v:shape>
        </w:pict>
      </w:r>
      <w:r>
        <w:rPr>
          <w:noProof/>
          <w:lang w:eastAsia="hu-HU"/>
        </w:rPr>
        <w:pict>
          <v:shape id="Kép 213" o:spid="_x0000_i1063" type="#_x0000_t75" style="width:401.25pt;height:139.5pt;visibility:visible">
            <v:imagedata r:id="rId36" o:title=""/>
          </v:shape>
        </w:pict>
      </w:r>
    </w:p>
    <w:p w:rsidR="00BA3858" w:rsidRDefault="00BA3858" w:rsidP="00AD6C2B">
      <w:pPr>
        <w:pStyle w:val="Default"/>
        <w:rPr>
          <w:sz w:val="22"/>
          <w:szCs w:val="22"/>
        </w:rPr>
      </w:pPr>
    </w:p>
    <w:p w:rsidR="00BA3858" w:rsidRDefault="00BA3858" w:rsidP="00AD6C2B">
      <w:pPr>
        <w:pStyle w:val="Default"/>
        <w:rPr>
          <w:sz w:val="22"/>
          <w:szCs w:val="22"/>
        </w:rPr>
      </w:pPr>
      <w:r>
        <w:rPr>
          <w:sz w:val="22"/>
          <w:szCs w:val="22"/>
        </w:rPr>
        <w:t>A szerviz menüben lehetőség van a szállítópálya, a forgatómű, valamint a megfogó kézi vezérlésére.</w:t>
      </w:r>
    </w:p>
    <w:p w:rsidR="00BA3858" w:rsidRPr="00AD6C2B" w:rsidRDefault="00BA3858" w:rsidP="00AD6C2B">
      <w:pPr>
        <w:pStyle w:val="Default"/>
        <w:rPr>
          <w:sz w:val="22"/>
          <w:szCs w:val="22"/>
        </w:rPr>
      </w:pPr>
      <w:r>
        <w:rPr>
          <w:sz w:val="22"/>
          <w:szCs w:val="22"/>
        </w:rPr>
        <w:t>A</w:t>
      </w:r>
      <w:r w:rsidRPr="00AD6C2B">
        <w:rPr>
          <w:sz w:val="22"/>
          <w:szCs w:val="22"/>
        </w:rPr>
        <w:t xml:space="preserve"> </w:t>
      </w:r>
      <w:r>
        <w:rPr>
          <w:sz w:val="22"/>
          <w:szCs w:val="22"/>
        </w:rPr>
        <w:t>funkciók aktiválását</w:t>
      </w:r>
      <w:r w:rsidRPr="00AD6C2B">
        <w:rPr>
          <w:sz w:val="22"/>
          <w:szCs w:val="22"/>
        </w:rPr>
        <w:t xml:space="preserve"> a kijelző alatt lévő „Set” gomb megnyomásával tudjuk elkezdeni. A gomb megnyomását követően a számok mögötti háttér megváltozik, és lehetőség nyílik a számok megadására. A numer</w:t>
      </w:r>
      <w:r>
        <w:rPr>
          <w:sz w:val="22"/>
          <w:szCs w:val="22"/>
        </w:rPr>
        <w:t>ikus gombsorral tudjuk megadni, hogy melyik funkciót szeretnénk.</w:t>
      </w:r>
      <w:r w:rsidRPr="00AD6C2B">
        <w:rPr>
          <w:sz w:val="22"/>
          <w:szCs w:val="22"/>
        </w:rPr>
        <w:t xml:space="preserve"> Az adatokat az „Enter” gomb megnyomásával tudjuk jóváhagyni. </w:t>
      </w:r>
    </w:p>
    <w:p w:rsidR="00BA3858" w:rsidRDefault="00BA3858" w:rsidP="00AD6C2B">
      <w:pPr>
        <w:pStyle w:val="Default"/>
        <w:rPr>
          <w:color w:val="auto"/>
          <w:sz w:val="22"/>
          <w:szCs w:val="22"/>
        </w:rPr>
      </w:pPr>
    </w:p>
    <w:p w:rsidR="00BA3858" w:rsidRDefault="00BA3858" w:rsidP="00092ABD"/>
    <w:p w:rsidR="00BA3858" w:rsidRDefault="00BA3858" w:rsidP="00092ABD">
      <w:pPr>
        <w:rPr>
          <w:lang w:eastAsia="hu-HU"/>
        </w:rPr>
      </w:pPr>
    </w:p>
    <w:p w:rsidR="00BA3858" w:rsidRPr="000E625D" w:rsidRDefault="00BA3858" w:rsidP="00A747D1">
      <w:pPr>
        <w:pStyle w:val="IntenseQuote"/>
        <w:ind w:left="0"/>
        <w:rPr>
          <w:color w:val="3333CC"/>
          <w:sz w:val="32"/>
          <w:szCs w:val="32"/>
          <w:lang w:eastAsia="hu-HU"/>
        </w:rPr>
      </w:pPr>
    </w:p>
    <w:p w:rsidR="00BA3858" w:rsidRDefault="00BA3858" w:rsidP="00A747D1">
      <w:pPr>
        <w:pStyle w:val="IntenseQuote"/>
        <w:ind w:left="0"/>
        <w:rPr>
          <w:color w:val="3333CC"/>
          <w:sz w:val="32"/>
          <w:szCs w:val="32"/>
          <w:lang w:eastAsia="hu-HU"/>
        </w:rPr>
      </w:pPr>
    </w:p>
    <w:p w:rsidR="00BA3858" w:rsidRDefault="00BA3858" w:rsidP="00A747D1">
      <w:pPr>
        <w:pStyle w:val="IntenseQuote"/>
        <w:ind w:left="0"/>
        <w:rPr>
          <w:color w:val="3333CC"/>
          <w:sz w:val="32"/>
          <w:szCs w:val="32"/>
          <w:lang w:eastAsia="hu-HU"/>
        </w:rPr>
      </w:pPr>
    </w:p>
    <w:p w:rsidR="00BA3858" w:rsidRDefault="00BA3858" w:rsidP="00A747D1">
      <w:pPr>
        <w:pStyle w:val="IntenseQuote"/>
        <w:ind w:left="0"/>
        <w:rPr>
          <w:color w:val="3333CC"/>
          <w:sz w:val="32"/>
          <w:szCs w:val="32"/>
          <w:lang w:eastAsia="hu-HU"/>
        </w:rPr>
      </w:pPr>
    </w:p>
    <w:p w:rsidR="00BA3858" w:rsidRDefault="00BA3858" w:rsidP="0021731B">
      <w:pPr>
        <w:rPr>
          <w:lang w:eastAsia="hu-HU"/>
        </w:rPr>
      </w:pPr>
    </w:p>
    <w:p w:rsidR="00BA3858" w:rsidRPr="0021731B" w:rsidRDefault="00BA3858" w:rsidP="0021731B">
      <w:pPr>
        <w:rPr>
          <w:lang w:eastAsia="hu-HU"/>
        </w:rPr>
      </w:pPr>
    </w:p>
    <w:p w:rsidR="00BA3858" w:rsidRDefault="00BA3858" w:rsidP="001C5823">
      <w:pPr>
        <w:rPr>
          <w:lang w:eastAsia="hu-HU"/>
        </w:rPr>
      </w:pPr>
    </w:p>
    <w:p w:rsidR="00BA3858" w:rsidRPr="001C5823" w:rsidRDefault="00BA3858" w:rsidP="001C5823">
      <w:pPr>
        <w:rPr>
          <w:lang w:eastAsia="hu-HU"/>
        </w:rPr>
      </w:pPr>
      <w:bookmarkStart w:id="0" w:name="_GoBack"/>
      <w:bookmarkEnd w:id="0"/>
    </w:p>
    <w:p w:rsidR="00BA3858" w:rsidRDefault="00BA3858" w:rsidP="00A747D1">
      <w:pPr>
        <w:pStyle w:val="IntenseQuote"/>
        <w:ind w:left="0"/>
        <w:rPr>
          <w:color w:val="3333CC"/>
          <w:sz w:val="32"/>
          <w:szCs w:val="32"/>
          <w:lang w:eastAsia="hu-HU"/>
        </w:rPr>
      </w:pPr>
    </w:p>
    <w:p w:rsidR="00BA3858" w:rsidRDefault="00BA3858" w:rsidP="00A747D1">
      <w:pPr>
        <w:pStyle w:val="IntenseQuote"/>
        <w:ind w:left="0"/>
        <w:rPr>
          <w:color w:val="3333CC"/>
          <w:sz w:val="32"/>
          <w:szCs w:val="32"/>
          <w:lang w:eastAsia="hu-HU"/>
        </w:rPr>
      </w:pPr>
    </w:p>
    <w:p w:rsidR="00BA3858" w:rsidRDefault="00BA3858" w:rsidP="00A747D1">
      <w:pPr>
        <w:pStyle w:val="IntenseQuote"/>
        <w:ind w:left="0"/>
        <w:rPr>
          <w:color w:val="3333CC"/>
          <w:sz w:val="32"/>
          <w:szCs w:val="32"/>
          <w:lang w:eastAsia="hu-HU"/>
        </w:rPr>
      </w:pPr>
    </w:p>
    <w:p w:rsidR="00BA3858" w:rsidRPr="00DB7A71" w:rsidRDefault="00BA3858" w:rsidP="00DB7A71">
      <w:pPr>
        <w:rPr>
          <w:lang w:eastAsia="hu-HU"/>
        </w:rPr>
      </w:pPr>
    </w:p>
    <w:p w:rsidR="00BA3858" w:rsidRPr="00E40278" w:rsidRDefault="00BA3858" w:rsidP="00A747D1">
      <w:pPr>
        <w:pStyle w:val="IntenseQuote"/>
        <w:ind w:left="0"/>
        <w:rPr>
          <w:color w:val="3333CC"/>
          <w:sz w:val="32"/>
          <w:szCs w:val="32"/>
          <w:lang w:eastAsia="hu-HU"/>
        </w:rPr>
      </w:pPr>
      <w:r w:rsidRPr="00E40278">
        <w:rPr>
          <w:color w:val="3333CC"/>
          <w:sz w:val="32"/>
          <w:szCs w:val="32"/>
          <w:lang w:eastAsia="hu-HU"/>
        </w:rPr>
        <w:t>5. Beállítási lehetőségek</w:t>
      </w:r>
    </w:p>
    <w:p w:rsidR="00BA3858" w:rsidRDefault="00BA3858" w:rsidP="00A747D1">
      <w:r>
        <w:t xml:space="preserve">Attól függően, hogy milyen átmérőjű terméket szeretnénk címkézni, számtalan beállítási lehetőség segíti a gép kezelőjét: </w:t>
      </w:r>
    </w:p>
    <w:p w:rsidR="00BA3858" w:rsidRDefault="00BA3858" w:rsidP="00A747D1"/>
    <w:p w:rsidR="00BA3858" w:rsidRDefault="00BA3858" w:rsidP="00A747D1"/>
    <w:p w:rsidR="00BA3858" w:rsidRPr="00E40278" w:rsidRDefault="00BA3858" w:rsidP="00A747D1">
      <w:pPr>
        <w:rPr>
          <w:b/>
          <w:bCs/>
          <w:iCs/>
          <w:noProof/>
          <w:color w:val="3333CC"/>
          <w:sz w:val="32"/>
          <w:szCs w:val="32"/>
          <w:u w:val="single"/>
          <w:lang w:eastAsia="hu-HU"/>
        </w:rPr>
      </w:pPr>
      <w:r w:rsidRPr="00E40278">
        <w:rPr>
          <w:b/>
          <w:bCs/>
          <w:iCs/>
          <w:noProof/>
          <w:color w:val="3333CC"/>
          <w:sz w:val="32"/>
          <w:szCs w:val="32"/>
          <w:u w:val="single"/>
          <w:lang w:eastAsia="hu-HU"/>
        </w:rPr>
        <w:t>5/1. Címkézési magasság beállítása</w:t>
      </w:r>
    </w:p>
    <w:p w:rsidR="00BA3858" w:rsidRDefault="00BA3858" w:rsidP="00A747D1">
      <w:r>
        <w:rPr>
          <w:noProof/>
          <w:lang w:eastAsia="hu-HU"/>
        </w:rPr>
        <w:pict>
          <v:oval id="Ellipszis 312" o:spid="_x0000_s1176" style="position:absolute;margin-left:159.6pt;margin-top:46.45pt;width:1in;height:1in;z-index:25169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" filled="f" strokecolor="red" strokeweight="2pt"/>
        </w:pict>
      </w:r>
      <w:r>
        <w:t>A címkézési magasságot az ábrán látható állító karral -mely a címkéző fejen helyezkedik el-, lehet beállítani fokozatmentesen. A beállítást a gép működése közben kell elvégezni, így azonnal láthatjuk az optimális címkemagasságot a próba címkék felhelyezésekor.</w:t>
      </w:r>
    </w:p>
    <w:p w:rsidR="00BA3858" w:rsidRPr="00092ABD" w:rsidRDefault="00BA3858" w:rsidP="00092ABD">
      <w:pPr>
        <w:jc w:val="center"/>
        <w:rPr>
          <w:b/>
          <w:bCs/>
          <w:iCs/>
          <w:noProof/>
          <w:color w:val="3333CC"/>
          <w:u w:val="single"/>
          <w:lang w:eastAsia="hu-HU"/>
        </w:rPr>
      </w:pPr>
      <w:r>
        <w:rPr>
          <w:noProof/>
          <w:lang w:eastAsia="hu-HU"/>
        </w:rPr>
        <w:pict>
          <v:group id="_x0000_s1177" style="position:absolute;left:0;text-align:left;margin-left:-11.6pt;margin-top:-1.65pt;width:107.85pt;height:841.95pt;flip:x;z-index:251681792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">
            <v:shape id="Freeform 4" o:spid="_x0000_s1178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SbF8AA&#10;AADcAAAADwAAAGRycy9kb3ducmV2LnhtbERPTWsCMRC9F/wPYQRvNdHDYrdGEaXF0oPUlp6HzXQ3&#10;dDNZN1G3/75zEDw+3vdyPYRWXahPPrKF2dSAIq6i81xb+Pp8eVyAShnZYRuZLPxRgvVq9LDE0sUr&#10;f9DlmGslIZxKtNDk3JVap6qhgGkaO2LhfmIfMAvsa+16vEp4aPXcmEIH9CwNDXa0baj6PZ6Dhfmw&#10;O/j3b3x79dviKZzYtG5vrJ2Mh80zqExDvotv7r0TXyFr5YwcAb3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ZSbF8AAAADcAAAADwAAAAAAAAAAAAAAAACYAgAAZHJzL2Rvd25y&#10;ZXYueG1sUEsFBgAAAAAEAAQA9QAAAIUDAAAAAA=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5" o:spid="_x0000_s1179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GoAMYA&#10;AADcAAAADwAAAGRycy9kb3ducmV2LnhtbESPT2sCMRTE74LfITzBW01qi9jVKO1C/9CDoPbi7bl5&#10;bpZuXpZN1G0/vREEj8PM/IaZLztXixO1ofKs4XGkQBAX3lRcavjZvj9MQYSIbLD2TBr+KMBy0e/N&#10;MTP+zGs6bWIpEoRDhhpsjE0mZSgsOQwj3xAn7+BbhzHJtpSmxXOCu1qOlZpIhxWnBYsN5ZaK383R&#10;adiXK1n875rt8/eb+lCfT7lf2Vzr4aB7nYGI1MV7+Nb+MhrGkxe4nk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GoAMYAAADcAAAADwAAAAAAAAAAAAAAAACYAgAAZHJz&#10;L2Rvd25yZXYueG1sUEsFBgAAAAAEAAQA9QAAAIsDAAAAAA==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6" o:spid="_x0000_s1180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hssMA&#10;AADcAAAADwAAAGRycy9kb3ducmV2LnhtbERPTWvCQBC9F/wPywi96UahVqKrqFBaPRRNrdjbkJ0m&#10;wexsyG41/fedg9Dj433Pl52r1ZXaUHk2MBomoIhzbysuDBw/XgZTUCEiW6w9k4FfCrBc9B7mmFp/&#10;4wNds1goCeGQooEyxibVOuQlOQxD3xAL9+1bh1FgW2jb4k3CXa3HSTLRDiuWhhIb2pSUX7IfJ707&#10;3jX79dP563X77ovJ9nL6PB+Neex3qxmoSF38F9/db9bA+Fnmyxk5An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chssMAAADcAAAADwAAAAAAAAAAAAAAAACYAgAAZHJzL2Rv&#10;d25yZXYueG1sUEsFBgAAAAAEAAQA9QAAAIgDAAAAAA==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_x0000_s1181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sNMYA&#10;AADcAAAADwAAAGRycy9kb3ducmV2LnhtbESP0WrCQBRE3wv+w3ILfZG6SRSV6CpiKRSlFK0fcMne&#10;ZoPZuyG7Nalf7wpCH4eZOcMs172txYVaXzlWkI4SEMSF0xWXCk7f769zED4ga6wdk4I/8rBeDZ6W&#10;mGvX8YEux1CKCGGfowITQpNL6QtDFv3INcTR+3GtxRBlW0rdYhfhtpZZkkylxYrjgsGGtoaK8/HX&#10;Ktib8eb8Oexk+lUP33bXiZ/JbK7Uy3O/WYAI1If/8KP9oRVksx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UsNMYAAADcAAAADwAAAAAAAAAAAAAAAACYAgAAZHJz&#10;L2Rvd25yZXYueG1sUEsFBgAAAAAEAAQA9QAAAIsDAAAAAA==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8" o:spid="_x0000_s1182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z4cYA&#10;AADcAAAADwAAAGRycy9kb3ducmV2LnhtbESPQWvCQBSE7wX/w/KE3urGgLVEVxExWGgpGPXg7Zl9&#10;JtHs25BdNf33rlDocZiZb5jpvDO1uFHrKssKhoMIBHFudcWFgt02ffsA4TyyxtoyKfglB/NZ72WK&#10;ibZ33tAt84UIEHYJKii9bxIpXV6SQTewDXHwTrY16INsC6lbvAe4qWUcRe/SYMVhocSGliXll+xq&#10;FPxc06/VeX1Mx984OmC23jfnXarUa79bTEB46vx/+K/9qRXE4xieZ8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Hz4cYAAADcAAAADwAAAAAAAAAAAAAAAACYAgAAZHJz&#10;L2Rvd25yZXYueG1sUEsFBgAAAAAEAAQA9QAAAIsDAAAAAA==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shape id="_x0000_s1183" style="position:absolute;left:0;text-align:left;margin-left:-.3pt;margin-top:-1.35pt;width:123.25pt;height:845.85pt;flip:x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742295;1565275,10742295;1565275,0" o:connectangles="0,0,0,0,0"/>
            <w10:wrap anchorx="page" anchory="page"/>
          </v:shape>
        </w:pict>
      </w:r>
      <w:r w:rsidRPr="005B7277">
        <w:rPr>
          <w:b/>
          <w:noProof/>
          <w:color w:val="3333CC"/>
          <w:u w:val="single"/>
          <w:lang w:eastAsia="hu-HU"/>
        </w:rPr>
        <w:pict>
          <v:shape id="Kép 25" o:spid="_x0000_i1064" type="#_x0000_t75" style="width:311.25pt;height:209.25pt;visibility:visible">
            <v:imagedata r:id="rId37" o:title=""/>
          </v:shape>
        </w:pict>
      </w:r>
    </w:p>
    <w:p w:rsidR="00BA3858" w:rsidRDefault="00BA3858" w:rsidP="006850A8">
      <w:pPr>
        <w:rPr>
          <w:b/>
          <w:color w:val="3333CC"/>
          <w:sz w:val="32"/>
          <w:szCs w:val="32"/>
          <w:u w:val="single"/>
        </w:rPr>
      </w:pPr>
    </w:p>
    <w:p w:rsidR="00BA3858" w:rsidRPr="00E40278" w:rsidRDefault="00BA3858" w:rsidP="006850A8">
      <w:pPr>
        <w:rPr>
          <w:b/>
          <w:color w:val="3333CC"/>
          <w:sz w:val="32"/>
          <w:szCs w:val="32"/>
          <w:u w:val="single"/>
        </w:rPr>
      </w:pPr>
      <w:r w:rsidRPr="00E40278">
        <w:rPr>
          <w:b/>
          <w:color w:val="3333CC"/>
          <w:sz w:val="32"/>
          <w:szCs w:val="32"/>
          <w:u w:val="single"/>
        </w:rPr>
        <w:t>5/2. Sorolmű beállítása</w:t>
      </w:r>
    </w:p>
    <w:p w:rsidR="00BA3858" w:rsidRDefault="00BA3858" w:rsidP="00A747D1">
      <w:pPr>
        <w:rPr>
          <w:rFonts w:cs="Calibri"/>
          <w:lang w:eastAsia="hu-HU"/>
        </w:rPr>
      </w:pPr>
      <w:r>
        <w:rPr>
          <w:rFonts w:cs="Calibri"/>
          <w:lang w:eastAsia="hu-HU"/>
        </w:rPr>
        <w:t>A sorolómű</w:t>
      </w:r>
      <w:r w:rsidRPr="00092ABD">
        <w:rPr>
          <w:rFonts w:cs="Calibri"/>
          <w:lang w:eastAsia="hu-HU"/>
        </w:rPr>
        <w:t xml:space="preserve"> pozíciója fix, az ellentartó korlátot lehet precízen beállítani. A helyes beállít</w:t>
      </w:r>
      <w:r>
        <w:rPr>
          <w:rFonts w:cs="Calibri"/>
          <w:lang w:eastAsia="hu-HU"/>
        </w:rPr>
        <w:t>á</w:t>
      </w:r>
      <w:r w:rsidRPr="00092ABD">
        <w:rPr>
          <w:rFonts w:cs="Calibri"/>
          <w:lang w:eastAsia="hu-HU"/>
        </w:rPr>
        <w:t>sához helyezzen 2-3 terméket a mozgó szállítószalagra úgy hogy a termékek megakadjanak a soroló műben, majd finoman állítsa kifelé a tekerőgomb segítségével, úgy hogy az elhaladó termékek távolsága legalább 30-40cm legyen.</w:t>
      </w:r>
    </w:p>
    <w:p w:rsidR="00BA3858" w:rsidRDefault="00BA3858" w:rsidP="001C5823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 Besoroló sebességének állítása:</w:t>
      </w:r>
    </w:p>
    <w:p w:rsidR="00BA3858" w:rsidRDefault="00BA3858" w:rsidP="001C582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A szivacsozott soroló henger a termékek közti egyenlő távolság biztosításáért felel. A helyes beállítás a termék átmérőjétől, illetve a szalagsebességtől függ. </w:t>
      </w:r>
    </w:p>
    <w:p w:rsidR="00BA3858" w:rsidRDefault="00BA3858" w:rsidP="001C5823">
      <w:pPr>
        <w:pStyle w:val="Default"/>
        <w:rPr>
          <w:sz w:val="22"/>
          <w:szCs w:val="22"/>
        </w:rPr>
      </w:pPr>
      <w:r>
        <w:rPr>
          <w:sz w:val="22"/>
          <w:szCs w:val="22"/>
        </w:rPr>
        <w:t>A sebesség fokozatmentes állítását a kezelőpanelen található potenciométerrel végezhetjük el.</w:t>
      </w:r>
    </w:p>
    <w:p w:rsidR="00BA3858" w:rsidRDefault="00BA3858" w:rsidP="00A747D1">
      <w:pPr>
        <w:rPr>
          <w:rFonts w:cs="Calibri"/>
          <w:lang w:eastAsia="hu-HU"/>
        </w:rPr>
      </w:pPr>
    </w:p>
    <w:p w:rsidR="00BA3858" w:rsidRDefault="00BA3858" w:rsidP="00A747D1">
      <w:pPr>
        <w:rPr>
          <w:rFonts w:cs="Calibri"/>
          <w:lang w:eastAsia="hu-HU"/>
        </w:rPr>
      </w:pPr>
    </w:p>
    <w:p w:rsidR="00BA3858" w:rsidRDefault="00BA3858" w:rsidP="00A747D1">
      <w:pPr>
        <w:rPr>
          <w:rFonts w:cs="Calibri"/>
          <w:lang w:eastAsia="hu-HU"/>
        </w:rPr>
      </w:pPr>
    </w:p>
    <w:p w:rsidR="00BA3858" w:rsidRDefault="00BA3858" w:rsidP="00A747D1">
      <w:pPr>
        <w:rPr>
          <w:rFonts w:cs="Calibri"/>
          <w:lang w:eastAsia="hu-HU"/>
        </w:rPr>
      </w:pPr>
    </w:p>
    <w:p w:rsidR="00BA3858" w:rsidRDefault="00BA3858" w:rsidP="00A747D1">
      <w:pPr>
        <w:rPr>
          <w:rFonts w:cs="Calibri"/>
          <w:lang w:eastAsia="hu-HU"/>
        </w:rPr>
      </w:pPr>
    </w:p>
    <w:p w:rsidR="00BA3858" w:rsidRPr="00E40278" w:rsidRDefault="00BA3858" w:rsidP="00A747D1">
      <w:pPr>
        <w:rPr>
          <w:color w:val="3333CC"/>
          <w:sz w:val="32"/>
          <w:szCs w:val="32"/>
        </w:rPr>
      </w:pPr>
      <w:r>
        <w:rPr>
          <w:noProof/>
          <w:lang w:eastAsia="hu-HU"/>
        </w:rPr>
        <w:pict>
          <v:group id="_x0000_s1184" style="position:absolute;margin-left:-11.05pt;margin-top:-1.5pt;width:107.85pt;height:841.95pt;flip:x;z-index:251685888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">
            <v:shape id="Freeform 4" o:spid="_x0000_s1185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a2cIA&#10;AADcAAAADwAAAGRycy9kb3ducmV2LnhtbESPQWsCMRSE74L/ITzBmyZ6WOpqFFFalB6ktnh+bJ67&#10;wc3Luom6/vumIPQ4zHwzzGLVuVrcqQ3Ws4bJWIEgLryxXGr4+X4fvYEIEdlg7Zk0PCnAatnvLTA3&#10;/sFfdD/GUqQSDjlqqGJscilDUZHDMPYNcfLOvnUYk2xLaVp8pHJXy6lSmXRoOS1U2NCmouJyvDkN&#10;0257sJ8n3H/YTTZzV1a12Smth4NuPQcRqYv/4Re9M4mbZfB3Jh0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trZwgAAANwAAAAPAAAAAAAAAAAAAAAAAJgCAABkcnMvZG93&#10;bnJldi54bWxQSwUGAAAAAAQABAD1AAAAhwMAAAAA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5" o:spid="_x0000_s1186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pzscA&#10;AADcAAAADwAAAGRycy9kb3ducmV2LnhtbESPzWsCMRTE74X+D+EJ3mqillZXo7QL/cCD4MfF23Pz&#10;3CzdvCybVLf+9aZQ6HGYmd8w82XnanGmNlSeNQwHCgRx4U3FpYb97u1hAiJEZIO1Z9LwQwGWi/u7&#10;OWbGX3hD520sRYJwyFCDjbHJpAyFJYdh4Bvi5J186zAm2ZbStHhJcFfLkVJP0mHFacFiQ7ml4mv7&#10;7TQcy7Usrodm97h6Ve/qY5z7tc217ve6lxmISF38D/+1P42G0fQZfs+k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n6c7HAAAA3AAAAA8AAAAAAAAAAAAAAAAAmAIAAGRy&#10;cy9kb3ducmV2LnhtbFBLBQYAAAAABAAEAPUAAACMAwAAAAA=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6" o:spid="_x0000_s1187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3LTsMA&#10;AADcAAAADwAAAGRycy9kb3ducmV2LnhtbERPTWvCQBC9F/wPywi96UahUqOrqFBaPRRNrdjbkJ0m&#10;wexsyG41/fedg9Dj433Pl52r1ZXaUHk2MBomoIhzbysuDBw/XgbPoEJEtlh7JgO/FGC56D3MMbX+&#10;xge6ZrFQEsIhRQNljE2qdchLchiGviEW7tu3DqPAttC2xZuEu1qPk2SiHVYsDSU2tCkpv2Q/Tnp3&#10;vGv266fz1+v23ReT7eX0eT4a89jvVjNQkbr4L76736yB8VTWyhk5An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3LTsMAAADcAAAADwAAAAAAAAAAAAAAAACYAgAAZHJzL2Rv&#10;d25yZXYueG1sUEsFBgAAAAAEAAQA9QAAAIgDAAAAAA==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_x0000_s1188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/GyMYA&#10;AADcAAAADwAAAGRycy9kb3ducmV2LnhtbESP3WrCQBSE7wu+w3IEb0Q3puJP6ipiKYgipbYPcMie&#10;ZoPZsyG7NWmf3hWEXg4z8w2z2nS2EldqfOlYwWScgCDOnS65UPD1+TZagPABWWPlmBT8kofNuve0&#10;wky7lj/oeg6FiBD2GSowIdSZlD43ZNGPXU0cvW/XWAxRNoXUDbYRbiuZJslMWiw5LhisaWcov5x/&#10;rIKjed5eTsNWTt6r4evhb+rnMl0oNeh32xcQgbrwH36091pBulzC/Uw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/GyMYAAADcAAAADwAAAAAAAAAAAAAAAACYAgAAZHJz&#10;L2Rvd25yZXYueG1sUEsFBgAAAAAEAAQA9QAAAIsDAAAAAA==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8" o:spid="_x0000_s1189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07cMA&#10;AADcAAAADwAAAGRycy9kb3ducmV2LnhtbERPy2rCQBTdF/yH4Qrd6cSKD1JHkWKwoAhGu+juNnNN&#10;opk7ITNq/HtnIXR5OO/ZojWVuFHjSssKBv0IBHFmdcm5guMh6U1BOI+ssbJMCh7kYDHvvM0w1vbO&#10;e7qlPhchhF2MCgrv61hKlxVk0PVtTRy4k20M+gCbXOoG7yHcVPIjisbSYMmhocCavgrKLunVKNhd&#10;k83qvP5LJlsc/WK6/qnPx0Sp9267/AThqfX/4pf7WysYRmF+OBOO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i07cMAAADcAAAADwAAAAAAAAAAAAAAAACYAgAAZHJzL2Rv&#10;d25yZXYueG1sUEsFBgAAAAAEAAQA9QAAAIgDAAAAAA==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shape id="_x0000_s1190" style="position:absolute;margin-left:-.3pt;margin-top:-1.3pt;width:123.25pt;height:841.95pt;flip:x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692765;1565275,10692765;1565275,0" o:connectangles="0,0,0,0,0"/>
            <w10:wrap anchorx="page" anchory="page"/>
          </v:shape>
        </w:pict>
      </w:r>
      <w:r w:rsidRPr="00E40278">
        <w:rPr>
          <w:b/>
          <w:color w:val="3333CC"/>
          <w:sz w:val="32"/>
          <w:szCs w:val="32"/>
          <w:u w:val="single"/>
        </w:rPr>
        <w:t>5/3. Ellennyomó beállítása</w:t>
      </w:r>
      <w:r w:rsidRPr="00E40278">
        <w:rPr>
          <w:color w:val="3333CC"/>
          <w:sz w:val="32"/>
          <w:szCs w:val="32"/>
        </w:rPr>
        <w:t xml:space="preserve"> </w:t>
      </w:r>
    </w:p>
    <w:p w:rsidR="00BA3858" w:rsidRDefault="00BA3858" w:rsidP="00A747D1">
      <w:r>
        <w:rPr>
          <w:noProof/>
          <w:lang w:eastAsia="hu-H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Egyenes összekötő nyíllal 302" o:spid="_x0000_s1191" type="#_x0000_t32" style="position:absolute;margin-left:40.8pt;margin-top:71.9pt;width:97.15pt;height:334.2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" strokecolor="red" strokeweight="2pt">
            <v:stroke endarrow="open"/>
          </v:shape>
        </w:pict>
      </w:r>
      <w:r>
        <w:t xml:space="preserve">A címkézéshez a terméket megfelelően a forgatóhengerhez kell szorítani. Ehhez az ellennyomó hengerpár pontos beállítása szükséges. A beállítást úgy végezzük el, hogy a levegőelzáró szelepet elzárjuk, így kézzel is mozgathatóvá válik a hengerpár. Egy terméket helyezünk a forgatógörgő elé, majd a hengerpárt kézzel kitoljuk. A megfelelő szorításhoz a kézi kerékkel addig toljuk, míg a termék enyhén belenyomódik a szivacsgörgőkbe. A teljesen kitolt állapotot a munkahengeren elhelyezett sárga LED világításával lehet ellenőrizni. </w:t>
      </w:r>
    </w:p>
    <w:p w:rsidR="00BA3858" w:rsidRDefault="00BA3858" w:rsidP="00A747D1"/>
    <w:p w:rsidR="00BA3858" w:rsidRDefault="00BA3858" w:rsidP="00A747D1"/>
    <w:p w:rsidR="00BA3858" w:rsidRPr="00092ABD" w:rsidRDefault="00BA3858" w:rsidP="00092ABD">
      <w:pPr>
        <w:jc w:val="center"/>
        <w:rPr>
          <w:b/>
          <w:color w:val="3333CC"/>
          <w:u w:val="single"/>
        </w:rPr>
      </w:pPr>
      <w:r>
        <w:rPr>
          <w:noProof/>
          <w:lang w:eastAsia="hu-HU"/>
        </w:rPr>
        <w:pict>
          <v:oval id="Ellipszis 301" o:spid="_x0000_s1192" style="position:absolute;left:0;text-align:left;margin-left:116.85pt;margin-top:247.75pt;width:99.85pt;height:1in;z-index:251686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" filled="f" strokecolor="red" strokeweight="2pt"/>
        </w:pict>
      </w:r>
      <w:r w:rsidRPr="005B7277">
        <w:rPr>
          <w:b/>
          <w:noProof/>
          <w:color w:val="3333CC"/>
          <w:u w:val="single"/>
          <w:lang w:eastAsia="hu-HU"/>
        </w:rPr>
        <w:pict>
          <v:shape id="Kép 26" o:spid="_x0000_i1065" type="#_x0000_t75" style="width:246pt;height:307.5pt;visibility:visible">
            <v:imagedata r:id="rId38" o:title=""/>
          </v:shape>
        </w:pict>
      </w:r>
    </w:p>
    <w:p w:rsidR="00BA3858" w:rsidRDefault="00BA3858" w:rsidP="00A747D1">
      <w:pPr>
        <w:rPr>
          <w:b/>
          <w:bCs/>
          <w:iCs/>
          <w:noProof/>
          <w:color w:val="3333CC"/>
          <w:sz w:val="32"/>
          <w:szCs w:val="32"/>
          <w:u w:val="single"/>
          <w:lang w:eastAsia="hu-HU"/>
        </w:rPr>
      </w:pPr>
    </w:p>
    <w:p w:rsidR="00BA3858" w:rsidRDefault="00BA3858" w:rsidP="00A747D1">
      <w:pPr>
        <w:rPr>
          <w:b/>
          <w:bCs/>
          <w:iCs/>
          <w:noProof/>
          <w:color w:val="3333CC"/>
          <w:sz w:val="32"/>
          <w:szCs w:val="32"/>
          <w:u w:val="single"/>
          <w:lang w:eastAsia="hu-HU"/>
        </w:rPr>
      </w:pPr>
    </w:p>
    <w:p w:rsidR="00BA3858" w:rsidRDefault="00BA3858" w:rsidP="00A747D1">
      <w:pPr>
        <w:rPr>
          <w:b/>
          <w:bCs/>
          <w:iCs/>
          <w:noProof/>
          <w:color w:val="3333CC"/>
          <w:sz w:val="32"/>
          <w:szCs w:val="32"/>
          <w:u w:val="single"/>
          <w:lang w:eastAsia="hu-HU"/>
        </w:rPr>
      </w:pPr>
    </w:p>
    <w:p w:rsidR="00BA3858" w:rsidRDefault="00BA3858" w:rsidP="00A747D1">
      <w:pPr>
        <w:rPr>
          <w:b/>
          <w:bCs/>
          <w:iCs/>
          <w:noProof/>
          <w:color w:val="3333CC"/>
          <w:sz w:val="32"/>
          <w:szCs w:val="32"/>
          <w:u w:val="single"/>
          <w:lang w:eastAsia="hu-HU"/>
        </w:rPr>
      </w:pPr>
    </w:p>
    <w:p w:rsidR="00BA3858" w:rsidRDefault="00BA3858" w:rsidP="00A747D1">
      <w:pPr>
        <w:rPr>
          <w:b/>
          <w:bCs/>
          <w:iCs/>
          <w:noProof/>
          <w:color w:val="3333CC"/>
          <w:sz w:val="32"/>
          <w:szCs w:val="32"/>
          <w:u w:val="single"/>
          <w:lang w:eastAsia="hu-HU"/>
        </w:rPr>
      </w:pPr>
    </w:p>
    <w:p w:rsidR="00BA3858" w:rsidRDefault="00BA3858" w:rsidP="00A747D1">
      <w:pPr>
        <w:rPr>
          <w:b/>
          <w:bCs/>
          <w:iCs/>
          <w:noProof/>
          <w:color w:val="3333CC"/>
          <w:sz w:val="32"/>
          <w:szCs w:val="32"/>
          <w:u w:val="single"/>
          <w:lang w:eastAsia="hu-HU"/>
        </w:rPr>
      </w:pPr>
    </w:p>
    <w:p w:rsidR="00BA3858" w:rsidRPr="00E40278" w:rsidRDefault="00BA3858" w:rsidP="00A747D1">
      <w:pPr>
        <w:rPr>
          <w:b/>
          <w:bCs/>
          <w:iCs/>
          <w:noProof/>
          <w:color w:val="3333CC"/>
          <w:sz w:val="32"/>
          <w:szCs w:val="32"/>
          <w:u w:val="single"/>
          <w:lang w:eastAsia="hu-HU"/>
        </w:rPr>
      </w:pPr>
      <w:r>
        <w:rPr>
          <w:noProof/>
          <w:lang w:eastAsia="hu-HU"/>
        </w:rPr>
        <w:pict>
          <v:shape id="_x0000_s1193" style="position:absolute;margin-left:-1.45pt;margin-top:-6.2pt;width:123.25pt;height:841.95pt;flip:x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692765;1565275,10692765;1565275,0" o:connectangles="0,0,0,0,0"/>
            <w10:wrap anchorx="page" anchory="page"/>
          </v:shape>
        </w:pict>
      </w:r>
      <w:r>
        <w:rPr>
          <w:noProof/>
          <w:lang w:eastAsia="hu-HU"/>
        </w:rPr>
        <w:pict>
          <v:group id="_x0000_s1194" style="position:absolute;margin-left:-7.6pt;margin-top:-6.05pt;width:107.85pt;height:841.95pt;flip:x;z-index:251651072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">
            <v:shape id="Freeform 4" o:spid="_x0000_s1195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/fc8EA&#10;AADcAAAADwAAAGRycy9kb3ducmV2LnhtbERPTWsCMRC9C/0PYQreNKkWqatRiqIoPUhVPA+bcTd0&#10;M9luom7/vSkI3ubxPmc6b10lrtQE61nDW1+BIM69sVxoOB5WvQ8QISIbrDyThj8KMJ+9dKaYGX/j&#10;b7ruYyFSCIcMNZQx1pmUIS/JYej7mjhxZ984jAk2hTQN3lK4q+RAqZF0aDk1lFjToqT8Z39xGgbt&#10;cme/Trhd28Vo7H5ZVWajtO6+tp8TEJHa+BQ/3BuT5g/f4f+ZdIG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P33PBAAAA3AAAAA8AAAAAAAAAAAAAAAAAmAIAAGRycy9kb3du&#10;cmV2LnhtbFBLBQYAAAAABAAEAPUAAACGAwAAAAA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5" o:spid="_x0000_s1196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rsZMMA&#10;AADcAAAADwAAAGRycy9kb3ducmV2LnhtbERPTWsCMRC9F/ofwgjeNLFWkdUo7YJt6UGoevE2bsbN&#10;4maybFJd/fVNodDbPN7nLFadq8WF2lB51jAaKhDEhTcVlxr2u/VgBiJEZIO1Z9JwowCr5ePDAjPj&#10;r/xFl20sRQrhkKEGG2OTSRkKSw7D0DfEiTv51mFMsC2lafGawl0tn5SaSocVpwaLDeWWivP222k4&#10;lhtZ3A/N7vnzVb2p93HuNzbXut/rXuYgInXxX/zn/jBp/ngCv8+kC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rsZMMAAADcAAAADwAAAAAAAAAAAAAAAACYAgAAZHJzL2Rv&#10;d25yZXYueG1sUEsFBgAAAAAEAAQA9QAAAIgDAAAAAA==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6" o:spid="_x0000_s1197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u5NccA&#10;AADcAAAADwAAAGRycy9kb3ducmV2LnhtbESPT2vCQBDF7wW/wzKCt2ajECmpq2ih+OdQqo2ityE7&#10;JiHZ2ZDdavrtu4WCtxnem/d7M1v0phE36lxlWcE4ikEQ51ZXXCjIvt6fX0A4j6yxsUwKfsjBYj54&#10;mmGq7Z33dDv4QoQQdikqKL1vUyldXpJBF9mWOGhX2xn0Ye0KqTu8h3DTyEkcT6XBigOhxJbeSsrr&#10;w7cJ3B3v2s9Vcr6stx+2mG7r0/GcKTUa9stXEJ56/zD/X290qJ+M4e+ZMIG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buTXHAAAA3AAAAA8AAAAAAAAAAAAAAAAAmAIAAGRy&#10;cy9kb3ducmV2LnhtbFBLBQYAAAAABAAEAPUAAACMAwAAAAA=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_x0000_s1198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PX8MA&#10;AADcAAAADwAAAGRycy9kb3ducmV2LnhtbERP3WrCMBS+F3yHcARvRFM756QziigD2RhD3QMcmrOm&#10;2JyUJtpuT28Ggnfn4/s9y3VnK3GlxpeOFUwnCQji3OmSCwXfp7fxAoQPyBorx6TglzysV/3eEjPt&#10;Wj7Q9RgKEUPYZ6jAhFBnUvrckEU/cTVx5H5cYzFE2BRSN9jGcFvJNEnm0mLJscFgTVtD+fl4sQo+&#10;zNPm/Dlq5fSrGu3e/2b+RaYLpYaDbvMKIlAXHuK7e6/j/OcU/p+JF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ePX8MAAADcAAAADwAAAAAAAAAAAAAAAACYAgAAZHJzL2Rv&#10;d25yZXYueG1sUEsFBgAAAAAEAAQA9QAAAIgDAAAAAA==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8" o:spid="_x0000_s1199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1rZsQA&#10;AADcAAAADwAAAGRycy9kb3ducmV2LnhtbERPTWvCQBC9F/oflil4q5sq1pJmIyIGhYpgqgdv0+w0&#10;iWZnQ3bV9N+7hUJv83ifk8x604grda62rOBlGIEgLqyuuVSw/8ye30A4j6yxsUwKfsjBLH18SDDW&#10;9sY7uua+FCGEXYwKKu/bWEpXVGTQDW1LHLhv2xn0AXal1B3eQrhp5CiKXqXBmkNDhS0tKirO+cUo&#10;2F6yj+Vp9ZVNNzg5Yr46tKd9ptTgqZ+/g/DU+3/xn3utw/zJGH6fCR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ta2bEAAAA3AAAAA8AAAAAAAAAAAAAAAAAmAIAAGRycy9k&#10;b3ducmV2LnhtbFBLBQYAAAAABAAEAPUAAACJAwAAAAA=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shape id="_x0000_s1200" style="position:absolute;margin-left:-1.45pt;margin-top:-1.1pt;width:123.25pt;height:841.95pt;flip:x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692765;1565275,10692765;1565275,0" o:connectangles="0,0,0,0,0"/>
            <w10:wrap anchorx="page" anchory="page"/>
          </v:shape>
        </w:pict>
      </w:r>
      <w:r>
        <w:rPr>
          <w:noProof/>
          <w:lang w:eastAsia="hu-HU"/>
        </w:rPr>
        <w:pict>
          <v:group id="_x0000_s1201" style="position:absolute;margin-left:-7.6pt;margin-top:-.95pt;width:107.85pt;height:841.95pt;flip:x;z-index:251653120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">
            <v:shape id="Freeform 4" o:spid="_x0000_s1202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LVdsQA&#10;AADcAAAADwAAAGRycy9kb3ducmV2LnhtbESPQWsCMRCF7wX/Qxiht5poQerWKEVRLD0UtfQ8bKa7&#10;oZvJuom6/fedg+BthvfmvW/myz406kJd8pEtjEcGFHEZnefKwtdx8/QCKmVkh01ksvBHCZaLwcMc&#10;CxevvKfLIVdKQjgVaKHOuS20TmVNAdMotsSi/cQuYJa1q7Tr8CrhodETY6Y6oGdpqLGlVU3l7+Ec&#10;LEz69af/+Mb3rV9NZ+HEpnE7Y+3jsH97BZWpz3fz7XrnBP9Za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C1XbEAAAA3AAAAA8AAAAAAAAAAAAAAAAAmAIAAGRycy9k&#10;b3ducmV2LnhtbFBLBQYAAAAABAAEAPUAAACJAwAAAAA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5" o:spid="_x0000_s1203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mYcMA&#10;AADcAAAADwAAAGRycy9kb3ducmV2LnhtbERPTWsCMRC9F/ofwgjeNLEW0dUo7YJt6UGoevE2bsbN&#10;4maybFJd/fVNodDbPN7nLFadq8WF2lB51jAaKhDEhTcVlxr2u/VgCiJEZIO1Z9JwowCr5ePDAjPj&#10;r/xFl20sRQrhkKEGG2OTSRkKSw7D0DfEiTv51mFMsC2lafGawl0tn5SaSIcVpwaLDeWWivP222k4&#10;lhtZ3A/N7vnzVb2p93HuNzbXut/rXuYgInXxX/zn/jBp/ngGv8+kC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fmYcMAAADcAAAADwAAAAAAAAAAAAAAAACYAgAAZHJzL2Rv&#10;d25yZXYueG1sUEsFBgAAAAAEAAQA9QAAAIgDAAAAAA==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6" o:spid="_x0000_s1204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6Kc8YA&#10;AADcAAAADwAAAGRycy9kb3ducmV2LnhtbESPTWvCQBCG70L/wzKF3nRTqVJSV2kFsXoQTW2xtyE7&#10;TYLZ2ZDdavz3zkHwNsO8H89MZp2r1YnaUHk28DxIQBHn3lZcGNh/LfqvoEJEtlh7JgMXCjCbPvQm&#10;mFp/5h2dslgoCeGQooEyxibVOuQlOQwD3xDL7c+3DqOsbaFti2cJd7UeJslYO6xYGkpsaF5Sfsz+&#10;nfSued1sP0aH3+Vq44vx6vjzfdgb8/TYvb+BitTFu/jm/rSC/yL48oxMo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6Kc8YAAADcAAAADwAAAAAAAAAAAAAAAACYAgAAZHJz&#10;L2Rvd25yZXYueG1sUEsFBgAAAAAEAAQA9QAAAIsDAAAAAA==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_x0000_s1205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H9cMA&#10;AADcAAAADwAAAGRycy9kb3ducmV2LnhtbERP3WrCMBS+F3yHcARvZKZ14qQaRRRhbIyh2wMcmmNT&#10;bE5KE2316c1g4N35+H7Pct3ZSlyp8aVjBek4AUGcO11yoeD3Z/8yB+EDssbKMSm4kYf1qt9bYqZd&#10;ywe6HkMhYgj7DBWYEOpMSp8bsujHriaO3Mk1FkOETSF1g20Mt5WcJMlMWiw5NhisaWsoPx8vVsGn&#10;ed2cv0atTL+r0e7jPvVvcjJXajjoNgsQgbrwFP+733WcP03h75l4gV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yH9cMAAADcAAAADwAAAAAAAAAAAAAAAACYAgAAZHJzL2Rv&#10;d25yZXYueG1sUEsFBgAAAAAEAAQA9QAAAIgDAAAAAA==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8" o:spid="_x0000_s1206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YIMQA&#10;AADcAAAADwAAAGRycy9kb3ducmV2LnhtbERPTWvCQBC9F/oflin0pptKayW6SikNFhShUQ/exuw0&#10;ic3Ohuwmxn/vCkJv83ifM1v0phIdNa60rOBlGIEgzqwuOVew2yaDCQjnkTVWlknBhRws5o8PM4y1&#10;PfMPdanPRQhhF6OCwvs6ltJlBRl0Q1sTB+7XNgZ9gE0udYPnEG4qOYqisTRYcmgosKbPgrK/tDUK&#10;Nm2y+jotj8n7Gt8OmC739WmXKPX81H9MQXjq/b/47v7WYf7rCG7PhAv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4WCDEAAAA3AAAAA8AAAAAAAAAAAAAAAAAmAIAAGRycy9k&#10;b3ducmV2LnhtbFBLBQYAAAAABAAEAPUAAACJAwAAAAA=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 w:rsidRPr="00E40278">
        <w:rPr>
          <w:b/>
          <w:bCs/>
          <w:iCs/>
          <w:noProof/>
          <w:color w:val="3333CC"/>
          <w:sz w:val="32"/>
          <w:szCs w:val="32"/>
          <w:u w:val="single"/>
          <w:lang w:eastAsia="hu-HU"/>
        </w:rPr>
        <w:t>5/4. Szállítószalag beállítása</w:t>
      </w:r>
    </w:p>
    <w:p w:rsidR="00BA3858" w:rsidRDefault="00BA3858" w:rsidP="00A747D1">
      <w:pPr>
        <w:rPr>
          <w:bCs/>
          <w:iCs/>
          <w:noProof/>
          <w:lang w:eastAsia="hu-HU"/>
        </w:rPr>
      </w:pPr>
      <w:r>
        <w:rPr>
          <w:bCs/>
          <w:iCs/>
          <w:noProof/>
          <w:lang w:eastAsia="hu-HU"/>
        </w:rPr>
        <w:t>A szállítószalag sebességét a kezelőpanelen keresztül lehet állítani. A sebesség módosítása a gép átadását követően nem indokolt.</w:t>
      </w:r>
    </w:p>
    <w:p w:rsidR="00BA3858" w:rsidRDefault="00BA3858" w:rsidP="00A747D1">
      <w:r>
        <w:rPr>
          <w:noProof/>
          <w:lang w:eastAsia="hu-HU"/>
        </w:rPr>
        <w:pict>
          <v:shape id="Egyenes összekötő nyíllal 303" o:spid="_x0000_s1207" type="#_x0000_t32" style="position:absolute;margin-left:207.2pt;margin-top:41.85pt;width:80.15pt;height:209.9pt;flip:x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" strokecolor="red" strokeweight="2pt">
            <v:stroke endarrow="open"/>
          </v:shape>
        </w:pict>
      </w:r>
      <w:r>
        <w:t>A szállítószalag feszessége a feszítő elem, és a csapágyház között található csavar segítségével állítható be. A beállításkor fokozott figyelmet fordítsunk arra, hogy a szállítószalag mindkét oldalán azonos mértékben állítsunk a feszítő csavar pozícióján. A beindítást követően amennyiben a szállítószalag valamelyik irányba elmozdul, és nem párhuzamosan fut a szállítópálya oldalával, úgy a beállító csavar alkalmas a finom beállításra. A műveletet követően minden esetben a rögzítő csavarral fixáljuk a beállítást.</w:t>
      </w:r>
    </w:p>
    <w:p w:rsidR="00BA3858" w:rsidRDefault="00BA3858" w:rsidP="00EE3821">
      <w:pPr>
        <w:jc w:val="center"/>
        <w:rPr>
          <w:bCs/>
          <w:iCs/>
          <w:noProof/>
          <w:lang w:eastAsia="hu-HU"/>
        </w:rPr>
      </w:pPr>
      <w:r>
        <w:rPr>
          <w:noProof/>
          <w:lang w:eastAsia="hu-HU"/>
        </w:rPr>
        <w:pict>
          <v:shape id="Kép 27" o:spid="_x0000_i1066" type="#_x0000_t75" style="width:319.5pt;height:222pt;visibility:visible">
            <v:imagedata r:id="rId39" o:title=""/>
          </v:shape>
        </w:pict>
      </w:r>
    </w:p>
    <w:p w:rsidR="00BA3858" w:rsidRPr="00EE3821" w:rsidRDefault="00BA3858" w:rsidP="00EE3821">
      <w:pPr>
        <w:jc w:val="center"/>
        <w:rPr>
          <w:bCs/>
          <w:iCs/>
          <w:noProof/>
          <w:lang w:eastAsia="hu-HU"/>
        </w:rPr>
      </w:pPr>
    </w:p>
    <w:p w:rsidR="00BA3858" w:rsidRPr="00E40278" w:rsidRDefault="00BA3858" w:rsidP="00A747D1">
      <w:pPr>
        <w:rPr>
          <w:b/>
          <w:bCs/>
          <w:iCs/>
          <w:noProof/>
          <w:color w:val="3333CC"/>
          <w:sz w:val="32"/>
          <w:szCs w:val="32"/>
          <w:u w:val="single"/>
          <w:lang w:eastAsia="hu-HU"/>
        </w:rPr>
      </w:pPr>
      <w:r w:rsidRPr="00E40278">
        <w:rPr>
          <w:b/>
          <w:bCs/>
          <w:iCs/>
          <w:noProof/>
          <w:color w:val="3333CC"/>
          <w:sz w:val="32"/>
          <w:szCs w:val="32"/>
          <w:u w:val="single"/>
          <w:lang w:eastAsia="hu-HU"/>
        </w:rPr>
        <w:t>5/5. Levegő főelzáró szelep</w:t>
      </w:r>
    </w:p>
    <w:p w:rsidR="00BA3858" w:rsidRDefault="00BA3858" w:rsidP="00A747D1">
      <w:pPr>
        <w:rPr>
          <w:bCs/>
          <w:iCs/>
          <w:noProof/>
          <w:lang w:eastAsia="hu-HU"/>
        </w:rPr>
      </w:pPr>
      <w:r>
        <w:rPr>
          <w:bCs/>
          <w:iCs/>
          <w:noProof/>
          <w:lang w:eastAsia="hu-HU"/>
        </w:rPr>
        <w:t>A szelepen található kék színű csap elfordításával tudjuk szabályozni a levegő áramlását.</w:t>
      </w:r>
    </w:p>
    <w:p w:rsidR="00BA3858" w:rsidRDefault="00BA3858" w:rsidP="00A747D1">
      <w:pPr>
        <w:rPr>
          <w:bCs/>
          <w:iCs/>
          <w:noProof/>
          <w:lang w:eastAsia="hu-HU"/>
        </w:rPr>
      </w:pPr>
      <w:r>
        <w:rPr>
          <w:bCs/>
          <w:iCs/>
          <w:noProof/>
          <w:lang w:eastAsia="hu-HU"/>
        </w:rPr>
        <w:t>„EXH” feliratnál van zárt állapotban, „open” feliratnál nyitott állapotban.</w:t>
      </w:r>
    </w:p>
    <w:p w:rsidR="00BA3858" w:rsidRDefault="00BA3858" w:rsidP="00A747D1">
      <w:pPr>
        <w:rPr>
          <w:bCs/>
          <w:iCs/>
          <w:noProof/>
          <w:color w:val="6699FF"/>
          <w:u w:val="single"/>
          <w:lang w:eastAsia="hu-HU"/>
        </w:rPr>
      </w:pPr>
      <w:r>
        <w:rPr>
          <w:bCs/>
          <w:iCs/>
          <w:noProof/>
          <w:lang w:eastAsia="hu-HU"/>
        </w:rPr>
        <w:t>Az ideális nyomást minden esetben biztosítani kell a berendezésnek az optimális működéshez, melynek értéke: 4-5 bar</w:t>
      </w:r>
      <w:r>
        <w:rPr>
          <w:noProof/>
          <w:lang w:eastAsia="hu-HU"/>
        </w:rPr>
        <w:pict>
          <v:shape id="_x0000_s1208" style="position:absolute;margin-left:-1.45pt;margin-top:-1.1pt;width:123.25pt;height:841.95pt;flip:x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692765;1565275,10692765;1565275,0" o:connectangles="0,0,0,0,0"/>
            <w10:wrap anchorx="page" anchory="page"/>
          </v:shape>
        </w:pict>
      </w:r>
      <w:r>
        <w:rPr>
          <w:noProof/>
          <w:lang w:eastAsia="hu-HU"/>
        </w:rPr>
        <w:pict>
          <v:group id="_x0000_s1209" style="position:absolute;margin-left:-7.6pt;margin-top:-.95pt;width:107.85pt;height:841.95pt;flip:x;z-index:251655168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">
            <v:shape id="Freeform 4" o:spid="_x0000_s1210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IolMMA&#10;AADbAAAADwAAAGRycy9kb3ducmV2LnhtbESPQWsCMRSE74X+h/AKvdWkVqSum5WiKBYPUhXPj81z&#10;N3Tzst1EXf99IxR6HGbmGyaf9a4RF+qC9azhdaBAEJfeWK40HPbLl3cQISIbbDyThhsFmBWPDzlm&#10;xl/5iy67WIkE4ZChhjrGNpMylDU5DAPfEifv5DuHMcmukqbDa4K7Rg6VGkuHltNCjS3Nayq/d2en&#10;YdgvtnZzxM+VnY8n7odVY9ZK6+en/mMKIlIf/8N/7bXR8DaC+5f0A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IolMMAAADbAAAADwAAAAAAAAAAAAAAAACYAgAAZHJzL2Rv&#10;d25yZXYueG1sUEsFBgAAAAAEAAQA9QAAAIgDAAAAAA=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5" o:spid="_x0000_s1211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zpsUA&#10;AADbAAAADwAAAGRycy9kb3ducmV2LnhtbESPQWsCMRSE74L/IbxCbzWpSlu2RtGFqngQ1F56e928&#10;bpZuXpZN1G1/vREEj8PMfMNMZp2rxYnaUHnW8DxQIIgLbyouNXwePp7eQISIbLD2TBr+KMBs2u9N&#10;MDP+zDs67WMpEoRDhhpsjE0mZSgsOQwD3xAn78e3DmOSbSlNi+cEd7UcKvUiHVacFiw2lFsqfvdH&#10;p+G73Mri/6s5jDcLtVSrUe63Ntf68aGbv4OI1MV7+NZeGw2jV7h+ST9A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nOmxQAAANsAAAAPAAAAAAAAAAAAAAAAAJgCAABkcnMv&#10;ZG93bnJldi54bWxQSwUGAAAAAAQABAD1AAAAigMAAAAA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6" o:spid="_x0000_s1212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iiAMIA&#10;AADbAAAADwAAAGRycy9kb3ducmV2LnhtbERPTWvCQBC9C/0PyxR6000tSkldpRXE6kE0tcXehuw0&#10;CWZnQ3ar8d87B8Hj431PZp2r1YnaUHk28DxIQBHn3lZcGNh/LfqvoEJEtlh7JgMXCjCbPvQmmFp/&#10;5h2dslgoCeGQooEyxibVOuQlOQwD3xAL9+dbh1FgW2jb4lnCXa2HSTLWDiuWhhIbmpeUH7N/J71r&#10;Xjfbj9Hhd7na+GK8Ov58H/bGPD1272+gInXxLr65P62BFxkrX+QH6O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KIAwgAAANsAAAAPAAAAAAAAAAAAAAAAAJgCAABkcnMvZG93&#10;bnJldi54bWxQSwUGAAAAAAQABAD1AAAAhwMAAAAA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_x0000_s1213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NJhMUA&#10;AADbAAAADwAAAGRycy9kb3ducmV2LnhtbESP0WrCQBRE3wX/YblCX6TZqMXamFXEUiiKiLYfcMne&#10;ZoPZuyG7NWm/visUfBxm5gyTr3tbiyu1vnKsYJKkIIgLpysuFXx+vD0uQPiArLF2TAp+yMN6NRzk&#10;mGnX8Ymu51CKCGGfoQITQpNJ6QtDFn3iGuLofbnWYoiyLaVusYtwW8tpms6lxYrjgsGGtoaKy/nb&#10;Ktib2eZyGHdycqzHr7vfJ/8spwulHkb9ZgkiUB/u4f/2u1Ywe4Hbl/gD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0mExQAAANsAAAAPAAAAAAAAAAAAAAAAAJgCAABkcnMv&#10;ZG93bnJldi54bWxQSwUGAAAAAAQABAD1AAAAigMAAAAA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8" o:spid="_x0000_s1214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1UQsIA&#10;AADbAAAADwAAAGRycy9kb3ducmV2LnhtbERPy2rCQBTdF/yH4Qrd6cTii9RRpBgsKILRLrq7zVyT&#10;aOZOyIwa/95ZCF0eznu2aE0lbtS40rKCQT8CQZxZXXKu4HhIelMQziNrrCyTggc5WMw7bzOMtb3z&#10;nm6pz0UIYRejgsL7OpbSZQUZdH1bEwfuZBuDPsAml7rBewg3lfyIorE0WHJoKLCmr4KyS3o1CnbX&#10;ZLM6r/+SyRZHv5iuf+rzMVHqvdsuP0F4av2/+OX+1gqGYX34En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VRCwgAAANsAAAAPAAAAAAAAAAAAAAAAAJgCAABkcnMvZG93&#10;bnJldi54bWxQSwUGAAAAAAQABAD1AAAAhwMAAAAA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</w:p>
    <w:p w:rsidR="00BA3858" w:rsidRDefault="00BA3858" w:rsidP="00A747D1">
      <w:pPr>
        <w:rPr>
          <w:bCs/>
          <w:iCs/>
          <w:noProof/>
          <w:color w:val="6699FF"/>
          <w:u w:val="single"/>
          <w:lang w:eastAsia="hu-HU"/>
        </w:rPr>
      </w:pPr>
    </w:p>
    <w:p w:rsidR="00BA3858" w:rsidRDefault="00BA3858" w:rsidP="00A747D1">
      <w:pPr>
        <w:rPr>
          <w:bCs/>
          <w:iCs/>
          <w:noProof/>
          <w:color w:val="6699FF"/>
          <w:u w:val="single"/>
          <w:lang w:eastAsia="hu-HU"/>
        </w:rPr>
      </w:pPr>
    </w:p>
    <w:p w:rsidR="00BA3858" w:rsidRDefault="00BA3858" w:rsidP="00A747D1">
      <w:pPr>
        <w:rPr>
          <w:bCs/>
          <w:iCs/>
          <w:noProof/>
          <w:color w:val="6699FF"/>
          <w:u w:val="single"/>
          <w:lang w:eastAsia="hu-HU"/>
        </w:rPr>
      </w:pPr>
    </w:p>
    <w:p w:rsidR="00BA3858" w:rsidRDefault="00BA3858" w:rsidP="00A747D1">
      <w:pPr>
        <w:rPr>
          <w:bCs/>
          <w:iCs/>
          <w:noProof/>
          <w:color w:val="6699FF"/>
          <w:u w:val="single"/>
          <w:lang w:eastAsia="hu-HU"/>
        </w:rPr>
      </w:pPr>
    </w:p>
    <w:p w:rsidR="00BA3858" w:rsidRDefault="00BA3858" w:rsidP="00A747D1">
      <w:pPr>
        <w:rPr>
          <w:bCs/>
          <w:iCs/>
          <w:noProof/>
          <w:color w:val="6699FF"/>
          <w:u w:val="single"/>
          <w:lang w:eastAsia="hu-HU"/>
        </w:rPr>
      </w:pPr>
    </w:p>
    <w:p w:rsidR="00BA3858" w:rsidRPr="007D42BC" w:rsidRDefault="00BA3858" w:rsidP="007D42BC">
      <w:pPr>
        <w:rPr>
          <w:b/>
          <w:bCs/>
          <w:iCs/>
          <w:noProof/>
          <w:color w:val="3333CC"/>
          <w:u w:val="single"/>
          <w:lang w:eastAsia="hu-HU"/>
        </w:rPr>
      </w:pPr>
      <w:r>
        <w:rPr>
          <w:noProof/>
          <w:lang w:eastAsia="hu-HU"/>
        </w:rPr>
        <w:pict>
          <v:group id="Group 59" o:spid="_x0000_s1215" style="position:absolute;margin-left:-10.55pt;margin-top:-.35pt;width:107.85pt;height:841.95pt;flip:x;z-index:251689984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">
            <v:shape id="Freeform 60" o:spid="_x0000_s1216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XlWMMA&#10;AADcAAAADwAAAGRycy9kb3ducmV2LnhtbESPQWsCMRSE74L/ITyht5poQe3WKKJYFA+iFc+Pzetu&#10;cPOyblLd/vtGKHgcZuYbZjpvXSVu1ATrWcOgr0AQ595YLjScvtavExAhIhusPJOGXwown3U7U8yM&#10;v/OBbsdYiAThkKGGMsY6kzLkJTkMfV8TJ+/bNw5jkk0hTYP3BHeVHCo1kg4tp4USa1qWlF+OP07D&#10;sF3t7e6M20+7HL27K6vKbJTWL7128QEiUhuf4f/2xmh4U2N4nElH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XlWMMAAADcAAAADwAAAAAAAAAAAAAAAACYAgAAZHJzL2Rv&#10;d25yZXYueG1sUEsFBgAAAAAEAAQA9QAAAIgDAAAAAA=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61" o:spid="_x0000_s1217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npsIA&#10;AADcAAAADwAAAGRycy9kb3ducmV2LnhtbERPTWsCMRC9C/6HMIK3mqilyGoUXaiWHgS1l97GzXSz&#10;dDNZNqmu/npzKHh8vO/FqnO1uFAbKs8axiMFgrjwpuJSw9fp/WUGIkRkg7Vn0nCjAKtlv7fAzPgr&#10;H+hyjKVIIRwy1GBjbDIpQ2HJYRj5hjhxP751GBNsS2lavKZwV8uJUm/SYcWpwWJDuaXi9/jnNJzL&#10;vSzu383p9XOjtmo3zf3e5loPB916DiJSF5/if/eH0TBVaW06k4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E+emwgAAANwAAAAPAAAAAAAAAAAAAAAAAJgCAABkcnMvZG93&#10;bnJldi54bWxQSwUGAAAAAAQABAD1AAAAhwMAAAAA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62" o:spid="_x0000_s1218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0z8UA&#10;AADcAAAADwAAAGRycy9kb3ducmV2LnhtbESPS2vCQBSF94L/YbiCO52oVDQ6igrS6qLUJ7q7ZK5J&#10;MHMnZKaa/vtOoeDycB4fZzqvTSEeVLncsoJeNwJBnFidc6rgeFh3RiCcR9ZYWCYFP+RgPms2phhr&#10;++QdPfY+FWGEXYwKMu/LWEqXZGTQdW1JHLybrQz6IKtU6gqfYdwUsh9FQ2kw50DIsKRVRsl9/20C&#10;d8vb8mv5drm+bz5tOtzcz6fLUal2q15MQHiq/Sv83/7QCgbRGP7Oh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vTPxQAAANwAAAAPAAAAAAAAAAAAAAAAAJgCAABkcnMv&#10;ZG93bnJldi54bWxQSwUGAAAAAAQABAD1AAAAigMAAAAA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Freeform 63" o:spid="_x0000_s1219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jksIA&#10;AADcAAAADwAAAGRycy9kb3ducmV2LnhtbERP3WrCMBS+F3yHcITdiKbVoVKNIo7BcIj48wCH5tgU&#10;m5PSZLbb0y8Xgpcf3/9q09lKPKjxpWMF6TgBQZw7XXKh4Hr5HC1A+ICssXJMCn7Jw2bd760w067l&#10;Ez3OoRAxhH2GCkwIdSalzw1Z9GNXE0fu5hqLIcKmkLrBNobbSk6SZCYtlhwbDNa0M5Tfzz9WwbeZ&#10;bu+HYSvTYzX82P+9+7mcLJR6G3TbJYhAXXiJn+4vrWCaxvnxTDw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2OSwgAAANwAAAAPAAAAAAAAAAAAAAAAAJgCAABkcnMvZG93&#10;bnJldi54bWxQSwUGAAAAAAQABAD1AAAAhwMAAAAA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64" o:spid="_x0000_s1220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2Hq8YA&#10;AADcAAAADwAAAGRycy9kb3ducmV2LnhtbESPQWvCQBSE7wX/w/KE3nSTlqpEVymlwUKLYNSDt2f2&#10;mUSzb0N21fTfdwWhx2FmvmFmi87U4kqtqywriIcRCOLc6ooLBdtNOpiAcB5ZY22ZFPySg8W89zTD&#10;RNsbr+ma+UIECLsEFZTeN4mULi/JoBvahjh4R9sa9EG2hdQt3gLc1PIlikbSYMVhocSGPkrKz9nF&#10;KFhd0u/P0/KQjn/wbY/ZctectqlSz/3ufQrCU+f/w4/2l1bwGsdwPx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2Hq8YAAADcAAAADwAAAAAAAAAAAAAAAACYAgAAZHJz&#10;L2Rvd25yZXYueG1sUEsFBgAAAAAEAAQA9QAAAIsDAAAAAA==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group id="Group 65" o:spid="_x0000_s1221" style="position:absolute;margin-left:595.4pt;margin-top:-.5pt;width:107.85pt;height:841.95pt;flip:x;z-index:251640832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">
            <v:shape id="Freeform 66" o:spid="_x0000_s1222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3DncMA&#10;AADbAAAADwAAAGRycy9kb3ducmV2LnhtbESPQWsCMRSE74X+h/AKvdWkVqSum5WiKBYPUhXPj81z&#10;N3Tzst1EXf99IxR6HGbmGyaf9a4RF+qC9azhdaBAEJfeWK40HPbLl3cQISIbbDyThhsFmBWPDzlm&#10;xl/5iy67WIkE4ZChhjrGNpMylDU5DAPfEifv5DuHMcmukqbDa4K7Rg6VGkuHltNCjS3Nayq/d2en&#10;YdgvtnZzxM+VnY8n7odVY9ZK6+en/mMKIlIf/8N/7bXRMHqD+5f0A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3DncMAAADbAAAADwAAAAAAAAAAAAAAAACYAgAAZHJzL2Rv&#10;d25yZXYueG1sUEsFBgAAAAAEAAQA9QAAAIgDAAAAAA=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67" o:spid="_x0000_s1223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erMUA&#10;AADbAAAADwAAAGRycy9kb3ducmV2LnhtbESPT2sCMRTE70K/Q3hCbzXRLiJbo7QLttKD4J9Lb8/N&#10;c7N087JsUt366Ruh4HGYmd8w82XvGnGmLtSeNYxHCgRx6U3NlYbDfvU0AxEissHGM2n4pQDLxcNg&#10;jrnxF97SeRcrkSAcctRgY2xzKUNpyWEY+ZY4eSffOYxJdpU0HV4S3DVyotRUOqw5LVhsqbBUfu9+&#10;nIZjtZHl9avdZ59v6l19PBd+YwutH4f96wuISH28h//ba6Mhy+D2Jf0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p6sxQAAANsAAAAPAAAAAAAAAAAAAAAAAJgCAABkcnMv&#10;ZG93bnJldi54bWxQSwUGAAAAAAQABAD1AAAAigMAAAAA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68" o:spid="_x0000_s1224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9+48UA&#10;AADbAAAADwAAAGRycy9kb3ducmV2LnhtbESPS2vCQBSF94X+h+EK7nRi0SCpo7SF0ppF8VXR3SVz&#10;m4Rk7oTMNMZ/7xSELg/n8XEWq97UoqPWlZYVTMYRCOLM6pJzBYf9+2gOwnlkjbVlUnAlB6vl48MC&#10;E20vvKVu53MRRtglqKDwvkmkdFlBBt3YNsTB+7GtQR9km0vd4iWMm1o+RVEsDZYcCAU29FZQVu1+&#10;TeCmnDab19np/LH+snm8ro7fp4NSw0H/8gzCU+//w/f2p1YwncHf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37jxQAAANsAAAAPAAAAAAAAAAAAAAAAAJgCAABkcnMv&#10;ZG93bnJldi54bWxQSwUGAAAAAAQABAD1AAAAigMAAAAA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Freeform 69" o:spid="_x0000_s1225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qui8YA&#10;AADbAAAADwAAAGRycy9kb3ducmV2LnhtbESP3WrCQBSE7wt9h+UUvJG68Yc0pFlFKgVRpNT2AQ7Z&#10;02wwezZktyb16V1B6OUwM98wxWqwjThT52vHCqaTBARx6XTNlYLvr/fnDIQPyBobx6Tgjzyslo8P&#10;Beba9fxJ52OoRISwz1GBCaHNpfSlIYt+4lri6P24zmKIsquk7rCPcNvIWZKk0mLNccFgS2+GytPx&#10;1yrYm/n6dBj3cvrRjDe7y8K/yFmm1OhpWL+CCDSE//C9vdUKFincvsQf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qui8YAAADbAAAADwAAAAAAAAAAAAAAAACYAgAAZHJz&#10;L2Rvd25yZXYueG1sUEsFBgAAAAAEAAQA9QAAAIsDAAAAAA==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70" o:spid="_x0000_s1226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MNsUA&#10;AADbAAAADwAAAGRycy9kb3ducmV2LnhtbESPQWvCQBSE7wX/w/KE3urGYqtEV5FisNAiGPXg7Zl9&#10;JtHs25BdNf57t1DwOMzMN8xk1ppKXKlxpWUF/V4EgjizuuRcwXaTvI1AOI+ssbJMCu7kYDbtvEww&#10;1vbGa7qmPhcBwi5GBYX3dSylywoy6Hq2Jg7e0TYGfZBNLnWDtwA3lXyPok9psOSwUGBNXwVl5/Ri&#10;FKwuyc/itDwkw1/82GO63NWnbaLUa7edj0F4av0z/N/+1goGQ/j7En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dMw2xQAAANsAAAAPAAAAAAAAAAAAAAAAAJgCAABkcnMv&#10;ZG93bnJldi54bWxQSwUGAAAAAAQABAD1AAAAigMAAAAA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shape id="Freeform 50" o:spid="_x0000_s1227" style="position:absolute;margin-left:-2.15pt;margin-top:-1.05pt;width:123.25pt;height:841.95pt;flip:x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692765;1565275,10692765;1565275,0" o:connectangles="0,0,0,0,0"/>
            <w10:wrap anchorx="page" anchory="page"/>
          </v:shape>
        </w:pict>
      </w:r>
      <w:r w:rsidRPr="007D42BC">
        <w:rPr>
          <w:rFonts w:cs="Calibri"/>
          <w:b/>
          <w:color w:val="3333CC"/>
          <w:sz w:val="32"/>
          <w:szCs w:val="32"/>
          <w:u w:val="single"/>
          <w:lang w:eastAsia="hu-HU"/>
        </w:rPr>
        <w:t>6</w:t>
      </w:r>
      <w:r w:rsidRPr="00E40278">
        <w:rPr>
          <w:rStyle w:val="IntenseQuoteChar"/>
          <w:rFonts w:cs="Calibri"/>
          <w:color w:val="3333CC"/>
          <w:sz w:val="32"/>
          <w:szCs w:val="32"/>
          <w:u w:val="single"/>
        </w:rPr>
        <w:t>. A berendezés karbantartása</w:t>
      </w:r>
    </w:p>
    <w:p w:rsidR="00BA3858" w:rsidRPr="007D7B4B" w:rsidRDefault="00BA3858" w:rsidP="007D7B4B">
      <w:pPr>
        <w:pStyle w:val="ListParagraph"/>
        <w:autoSpaceDE w:val="0"/>
        <w:autoSpaceDN w:val="0"/>
        <w:adjustRightInd w:val="0"/>
        <w:spacing w:before="120" w:after="0" w:line="360" w:lineRule="auto"/>
        <w:jc w:val="both"/>
        <w:rPr>
          <w:rFonts w:cs="Calibri"/>
          <w:color w:val="292526"/>
        </w:rPr>
      </w:pPr>
    </w:p>
    <w:p w:rsidR="00BA3858" w:rsidRPr="007D7B4B" w:rsidRDefault="00BA3858" w:rsidP="007D7B4B">
      <w:pPr>
        <w:pStyle w:val="ListParagraph"/>
        <w:autoSpaceDE w:val="0"/>
        <w:autoSpaceDN w:val="0"/>
        <w:adjustRightInd w:val="0"/>
        <w:spacing w:before="120" w:after="0" w:line="360" w:lineRule="auto"/>
        <w:jc w:val="both"/>
        <w:rPr>
          <w:rFonts w:cs="Calibri"/>
          <w:color w:val="292526"/>
        </w:rPr>
      </w:pPr>
    </w:p>
    <w:p w:rsidR="00BA3858" w:rsidRPr="007D7B4B" w:rsidRDefault="00BA3858" w:rsidP="007D7B4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120" w:after="0" w:line="360" w:lineRule="auto"/>
        <w:jc w:val="both"/>
        <w:rPr>
          <w:rFonts w:cs="Calibri"/>
          <w:color w:val="292526"/>
        </w:rPr>
      </w:pPr>
      <w:r w:rsidRPr="007D7B4B">
        <w:rPr>
          <w:rFonts w:cs="Calibri"/>
          <w:color w:val="292526"/>
        </w:rPr>
        <w:t xml:space="preserve">A karbantartáshoz a berendezést áramtalanítsuk, hálózati csatlakoztatását szüntessük meg. </w:t>
      </w:r>
    </w:p>
    <w:p w:rsidR="00BA3858" w:rsidRPr="007D7B4B" w:rsidRDefault="00BA3858" w:rsidP="007D7B4B">
      <w:pPr>
        <w:pStyle w:val="ListParagraph"/>
        <w:autoSpaceDE w:val="0"/>
        <w:autoSpaceDN w:val="0"/>
        <w:adjustRightInd w:val="0"/>
        <w:spacing w:before="120" w:after="0" w:line="360" w:lineRule="auto"/>
        <w:jc w:val="both"/>
        <w:rPr>
          <w:rFonts w:cs="Calibri"/>
          <w:color w:val="292526"/>
        </w:rPr>
      </w:pPr>
    </w:p>
    <w:p w:rsidR="00BA3858" w:rsidRPr="007D7B4B" w:rsidRDefault="00BA3858" w:rsidP="007D7B4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120" w:after="0" w:line="360" w:lineRule="auto"/>
        <w:jc w:val="both"/>
        <w:rPr>
          <w:rFonts w:cs="Calibri"/>
          <w:color w:val="292526"/>
        </w:rPr>
      </w:pPr>
      <w:r w:rsidRPr="007D7B4B">
        <w:rPr>
          <w:rFonts w:cs="Calibri"/>
          <w:color w:val="292526"/>
        </w:rPr>
        <w:t>A berendezést és annak hálózati vezetékét mindig tartsuk tisztán, szárazon, óvjuk a portól, mechanikai, valamint vegyi hatásoktól, folyadékoktól.</w:t>
      </w:r>
    </w:p>
    <w:p w:rsidR="00BA3858" w:rsidRPr="007D7B4B" w:rsidRDefault="00BA3858" w:rsidP="007D7B4B">
      <w:pPr>
        <w:pStyle w:val="ListParagraph"/>
        <w:autoSpaceDE w:val="0"/>
        <w:autoSpaceDN w:val="0"/>
        <w:adjustRightInd w:val="0"/>
        <w:spacing w:before="120" w:after="0" w:line="360" w:lineRule="auto"/>
        <w:jc w:val="both"/>
        <w:rPr>
          <w:rFonts w:cs="Calibri"/>
          <w:color w:val="292526"/>
        </w:rPr>
      </w:pPr>
    </w:p>
    <w:p w:rsidR="00BA3858" w:rsidRDefault="00BA3858" w:rsidP="007D7B4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120" w:after="0" w:line="360" w:lineRule="auto"/>
        <w:jc w:val="both"/>
        <w:rPr>
          <w:rFonts w:cs="Calibri"/>
          <w:color w:val="292526"/>
        </w:rPr>
      </w:pPr>
      <w:r w:rsidRPr="007D7B4B">
        <w:rPr>
          <w:rFonts w:cs="Calibri"/>
          <w:color w:val="292526"/>
        </w:rPr>
        <w:t>A külső burkolatot szá</w:t>
      </w:r>
      <w:r>
        <w:rPr>
          <w:rFonts w:cs="Calibri"/>
          <w:color w:val="292526"/>
        </w:rPr>
        <w:t>raz (enyhén nedves) ruhával por</w:t>
      </w:r>
      <w:r w:rsidRPr="007D7B4B">
        <w:rPr>
          <w:rFonts w:cs="Calibri"/>
          <w:color w:val="292526"/>
        </w:rPr>
        <w:t xml:space="preserve"> mentesítsük. Ne használjunk agresszív tisztítószereket. Kerüljük a nedvesség berendezésbe jutását. </w:t>
      </w:r>
    </w:p>
    <w:p w:rsidR="00BA3858" w:rsidRDefault="00BA3858" w:rsidP="0029778F">
      <w:pPr>
        <w:pStyle w:val="ListParagraph"/>
        <w:autoSpaceDE w:val="0"/>
        <w:autoSpaceDN w:val="0"/>
        <w:adjustRightInd w:val="0"/>
        <w:spacing w:before="120" w:after="0" w:line="360" w:lineRule="auto"/>
        <w:ind w:left="0"/>
        <w:jc w:val="both"/>
        <w:rPr>
          <w:rFonts w:cs="Calibri"/>
          <w:color w:val="292526"/>
        </w:rPr>
      </w:pPr>
    </w:p>
    <w:p w:rsidR="00BA3858" w:rsidRPr="007D7B4B" w:rsidRDefault="00BA3858" w:rsidP="007D7B4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120" w:after="0" w:line="360" w:lineRule="auto"/>
        <w:jc w:val="both"/>
        <w:rPr>
          <w:rFonts w:cs="Calibri"/>
          <w:color w:val="292526"/>
        </w:rPr>
      </w:pPr>
      <w:r>
        <w:rPr>
          <w:rFonts w:cs="Calibri"/>
          <w:color w:val="292526"/>
        </w:rPr>
        <w:t>A heveder alkohol alapú tisztítószerekkel tisztítható</w:t>
      </w:r>
    </w:p>
    <w:p w:rsidR="00BA3858" w:rsidRPr="007D7B4B" w:rsidRDefault="00BA3858" w:rsidP="007D7B4B">
      <w:pPr>
        <w:pStyle w:val="ListParagraph"/>
        <w:autoSpaceDE w:val="0"/>
        <w:autoSpaceDN w:val="0"/>
        <w:adjustRightInd w:val="0"/>
        <w:spacing w:before="120" w:after="0" w:line="360" w:lineRule="auto"/>
        <w:jc w:val="both"/>
        <w:rPr>
          <w:rFonts w:cs="Calibri"/>
          <w:color w:val="292526"/>
        </w:rPr>
      </w:pPr>
    </w:p>
    <w:p w:rsidR="00BA3858" w:rsidRPr="007D7B4B" w:rsidRDefault="00BA3858" w:rsidP="007D7B4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120" w:after="0" w:line="360" w:lineRule="auto"/>
        <w:jc w:val="both"/>
        <w:rPr>
          <w:rFonts w:cs="Calibri"/>
          <w:b/>
          <w:color w:val="000000"/>
        </w:rPr>
      </w:pPr>
      <w:r w:rsidRPr="007D7B4B">
        <w:rPr>
          <w:rFonts w:cs="Calibri"/>
          <w:color w:val="292526"/>
        </w:rPr>
        <w:t xml:space="preserve">A hálózati kábel és csatlakozó tisztítását különös gonddal végezzük. </w:t>
      </w:r>
      <w:r w:rsidRPr="007D7B4B">
        <w:rPr>
          <w:rFonts w:cs="Calibri"/>
          <w:b/>
          <w:color w:val="292526"/>
        </w:rPr>
        <w:t>Hibás, sérült kábelt</w:t>
      </w:r>
      <w:r w:rsidRPr="007D7B4B">
        <w:rPr>
          <w:rFonts w:cs="Calibri"/>
          <w:b/>
          <w:bCs/>
          <w:color w:val="000000"/>
        </w:rPr>
        <w:t xml:space="preserve"> a hálózathoz csatlakoztatni tilos! </w:t>
      </w:r>
    </w:p>
    <w:p w:rsidR="00BA3858" w:rsidRPr="00E40278" w:rsidRDefault="00BA3858" w:rsidP="00A747D1">
      <w:pPr>
        <w:pStyle w:val="IntenseQuote"/>
        <w:ind w:left="0"/>
        <w:rPr>
          <w:color w:val="3333CC"/>
          <w:sz w:val="32"/>
          <w:szCs w:val="32"/>
        </w:rPr>
      </w:pPr>
      <w:r w:rsidRPr="00E43FFB">
        <w:br w:type="page"/>
      </w:r>
      <w:r>
        <w:rPr>
          <w:noProof/>
          <w:lang w:eastAsia="hu-HU"/>
        </w:rPr>
        <w:pict>
          <v:shape id="Freeform 51" o:spid="_x0000_s1228" style="position:absolute;margin-left:0;margin-top:-.6pt;width:123.25pt;height:841.95pt;flip:x;z-index: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692765;1565275,10692765;1565275,0" o:connectangles="0,0,0,0,0"/>
            <w10:wrap anchorx="page" anchory="page"/>
          </v:shape>
        </w:pict>
      </w:r>
      <w:r>
        <w:rPr>
          <w:noProof/>
          <w:lang w:eastAsia="hu-HU"/>
        </w:rPr>
        <w:pict>
          <v:group id="Group 52" o:spid="_x0000_s1229" style="position:absolute;margin-left:-6.15pt;margin-top:-.45pt;width:107.85pt;height:841.95pt;flip:x;z-index:251629568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">
            <v:shape id="Freeform 53" o:spid="_x0000_s1230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kul8AA&#10;AADbAAAADwAAAGRycy9kb3ducmV2LnhtbERPz2vCMBS+C/sfwhO8aaKCaNe0jI4NZQdRx86P5q0N&#10;a166JtP63y+HwY4f3++8HF0nrjQE61nDcqFAENfeWG40vF9e5lsQISIb7DyThjsFKIuHSY6Z8Tc+&#10;0fUcG5FCOGSooY2xz6QMdUsOw8L3xIn79IPDmODQSDPgLYW7Tq6U2kiHllNDiz1VLdVf5x+nYTU+&#10;H+3bBx5ebbXZuW9WndkrrWfT8ekRRKQx/ov/3HujYZ3Wpy/pB8j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Jkul8AAAADbAAAADwAAAAAAAAAAAAAAAACYAgAAZHJzL2Rvd25y&#10;ZXYueG1sUEsFBgAAAAAEAAQA9QAAAIUDAAAAAA=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54" o:spid="_x0000_s1231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NOScUA&#10;AADbAAAADwAAAGRycy9kb3ducmV2LnhtbESPQWsCMRSE74X+h/AK3jRRS5HVKO2CtXgQXHvp7bl5&#10;bhY3L8sm1W1/vSkIPQ4z8w2zWPWuERfqQu1Zw3ikQBCX3tRcafg8rIczECEiG2w8k4YfCrBaPj4s&#10;MDP+ynu6FLESCcIhQw02xjaTMpSWHIaRb4mTd/Kdw5hkV0nT4TXBXSMnSr1IhzWnBYst5ZbKc/Ht&#10;NByrnSx/v9rD8/ZNvavNNPc7m2s9eOpf5yAi9fE/fG9/GA3TMfx9S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05JxQAAANsAAAAPAAAAAAAAAAAAAAAAAJgCAABkcnMv&#10;ZG93bnJldi54bWxQSwUGAAAAAAQABAD1AAAAigMAAAAA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55" o:spid="_x0000_s1232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j1cUA&#10;AADcAAAADwAAAGRycy9kb3ducmV2LnhtbESPTWvCQBCG74L/YRnBm24UKpK6SiuI1YNUa4u9Ddlp&#10;EszOhuyq8d93DoK3Geb9eGa2aF2lrtSE0rOB0TABRZx5W3Ju4Pi1GkxBhYhssfJMBu4UYDHvdmaY&#10;Wn/jPV0PMVcSwiFFA0WMdap1yApyGIa+Jpbbn28cRlmbXNsGbxLuKj1Okol2WLI0FFjTsqDsfLg4&#10;6d3ytv58fzn9rjc7n08255/v09GYfq99ewUVqY1P8cP9YQV/LLTyjEy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2PVxQAAANwAAAAPAAAAAAAAAAAAAAAAAJgCAABkcnMv&#10;ZG93bnJldi54bWxQSwUGAAAAAAQABAD1AAAAigMAAAAA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Freeform 56" o:spid="_x0000_s1233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uU8MA&#10;AADcAAAADwAAAGRycy9kb3ducmV2LnhtbERP3WrCMBS+F3yHcARvRFM7ma4ziigD2RhD3QMcmrOm&#10;2JyUJtpuT28Ggnfn4/s9y3VnK3GlxpeOFUwnCQji3OmSCwXfp7fxAoQPyBorx6TglzysV/3eEjPt&#10;Wj7Q9RgKEUPYZ6jAhFBnUvrckEU/cTVx5H5cYzFE2BRSN9jGcFvJNEmepcWSY4PBmraG8vPxYhV8&#10;mKfN+XPUyulXNdq9/838XKYLpYaDbvMKIlAXHuK7e6/j/PQF/p+JF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VuU8MAAADcAAAADwAAAAAAAAAAAAAAAACYAgAAZHJzL2Rv&#10;d25yZXYueG1sUEsFBgAAAAAEAAQA9QAAAIgDAAAAAA==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57" o:spid="_x0000_s1234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QsccA&#10;AADcAAAADwAAAGRycy9kb3ducmV2LnhtbESPQWvCQBCF7wX/wzJCb7ppi7akriKlwYIiNLWH3qbZ&#10;aRLNzobsqvHfOwehtxnem/e+mS1616gTdaH2bOBhnIAiLrytuTSw+8pGL6BCRLbYeCYDFwqwmA/u&#10;Zphaf+ZPOuWxVBLCIUUDVYxtqnUoKnIYxr4lFu3Pdw6jrF2pbYdnCXeNfkySqXZYszRU2NJbRcUh&#10;PzoD22O2ft+vfrPnDU5+MF99t/tdZsz9sF++gorUx3/z7frDCv6T4MszMoGe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gELHHAAAA3AAAAA8AAAAAAAAAAAAAAAAAmAIAAGRy&#10;cy9kb3ducmV2LnhtbFBLBQYAAAAABAAEAPUAAACMAwAAAAA=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 w:rsidRPr="00E40278">
        <w:rPr>
          <w:color w:val="3333CC"/>
        </w:rPr>
        <w:t xml:space="preserve"> </w:t>
      </w:r>
      <w:r w:rsidRPr="00E40278">
        <w:rPr>
          <w:color w:val="3333CC"/>
          <w:sz w:val="32"/>
          <w:szCs w:val="32"/>
        </w:rPr>
        <w:t>7. Technikai paraméterek</w:t>
      </w:r>
    </w:p>
    <w:p w:rsidR="00BA3858" w:rsidRDefault="00BA3858" w:rsidP="002D0B62">
      <w:pPr>
        <w:rPr>
          <w:i/>
        </w:rPr>
      </w:pPr>
    </w:p>
    <w:p w:rsidR="00BA3858" w:rsidRDefault="00BA3858" w:rsidP="002D0B62">
      <w:pPr>
        <w:rPr>
          <w:i/>
        </w:rPr>
      </w:pPr>
    </w:p>
    <w:p w:rsidR="00BA3858" w:rsidRDefault="00BA3858" w:rsidP="002D0B62">
      <w:pPr>
        <w:rPr>
          <w:i/>
        </w:rPr>
      </w:pPr>
      <w:r>
        <w:rPr>
          <w:i/>
        </w:rPr>
        <w:tab/>
      </w:r>
      <w:r>
        <w:rPr>
          <w:i/>
        </w:rPr>
        <w:tab/>
        <w:t>Teljesítményfelvétel: max. 900W</w:t>
      </w:r>
    </w:p>
    <w:p w:rsidR="00BA3858" w:rsidRDefault="00BA3858" w:rsidP="002D0B62">
      <w:pPr>
        <w:rPr>
          <w:i/>
        </w:rPr>
      </w:pPr>
      <w:r>
        <w:rPr>
          <w:i/>
        </w:rPr>
        <w:tab/>
      </w:r>
      <w:r>
        <w:rPr>
          <w:i/>
        </w:rPr>
        <w:tab/>
        <w:t>Feszültség: 230V/ 50Hz</w:t>
      </w:r>
    </w:p>
    <w:p w:rsidR="00BA3858" w:rsidRDefault="00BA3858" w:rsidP="002D0B62">
      <w:pPr>
        <w:rPr>
          <w:i/>
        </w:rPr>
      </w:pPr>
      <w:r>
        <w:rPr>
          <w:i/>
        </w:rPr>
        <w:tab/>
      </w:r>
      <w:r>
        <w:rPr>
          <w:i/>
        </w:rPr>
        <w:tab/>
        <w:t>Működési hőmérséklet: +5 ....+ 40°C</w:t>
      </w:r>
    </w:p>
    <w:p w:rsidR="00BA3858" w:rsidRDefault="00BA3858" w:rsidP="002D0B62">
      <w:pPr>
        <w:rPr>
          <w:i/>
        </w:rPr>
      </w:pPr>
      <w:r>
        <w:rPr>
          <w:i/>
        </w:rPr>
        <w:tab/>
      </w:r>
      <w:r>
        <w:rPr>
          <w:i/>
        </w:rPr>
        <w:tab/>
        <w:t>Védettség: IP20/40</w:t>
      </w:r>
    </w:p>
    <w:p w:rsidR="00BA3858" w:rsidRDefault="00BA3858" w:rsidP="002D0B62">
      <w:pPr>
        <w:rPr>
          <w:i/>
        </w:rPr>
      </w:pPr>
      <w:r>
        <w:rPr>
          <w:i/>
        </w:rPr>
        <w:tab/>
      </w:r>
      <w:r>
        <w:rPr>
          <w:i/>
        </w:rPr>
        <w:tab/>
      </w:r>
    </w:p>
    <w:p w:rsidR="00BA3858" w:rsidRDefault="00BA3858" w:rsidP="002D0B62">
      <w:pPr>
        <w:rPr>
          <w:i/>
        </w:rPr>
      </w:pPr>
    </w:p>
    <w:p w:rsidR="00BA3858" w:rsidRDefault="00BA3858" w:rsidP="002D0B62">
      <w:pPr>
        <w:rPr>
          <w:i/>
        </w:rPr>
      </w:pPr>
    </w:p>
    <w:p w:rsidR="00BA3858" w:rsidRDefault="00BA3858" w:rsidP="002D0B62">
      <w:pPr>
        <w:rPr>
          <w:i/>
        </w:rPr>
      </w:pPr>
    </w:p>
    <w:p w:rsidR="00BA3858" w:rsidRDefault="00BA3858" w:rsidP="002D0B62">
      <w:pPr>
        <w:rPr>
          <w:i/>
        </w:rPr>
      </w:pPr>
    </w:p>
    <w:p w:rsidR="00BA3858" w:rsidRDefault="00BA3858" w:rsidP="002D0B62">
      <w:pPr>
        <w:rPr>
          <w:i/>
        </w:rPr>
      </w:pPr>
    </w:p>
    <w:p w:rsidR="00BA3858" w:rsidRDefault="00BA3858" w:rsidP="002D0B62">
      <w:pPr>
        <w:rPr>
          <w:i/>
        </w:rPr>
      </w:pPr>
      <w:r>
        <w:rPr>
          <w:i/>
        </w:rPr>
        <w:tab/>
      </w:r>
    </w:p>
    <w:p w:rsidR="00BA3858" w:rsidRDefault="00BA3858" w:rsidP="002D0B62">
      <w:pPr>
        <w:rPr>
          <w:i/>
        </w:rPr>
      </w:pPr>
    </w:p>
    <w:p w:rsidR="00BA3858" w:rsidRDefault="00BA3858" w:rsidP="002D0B62">
      <w:pPr>
        <w:rPr>
          <w:i/>
        </w:rPr>
      </w:pPr>
    </w:p>
    <w:p w:rsidR="00BA3858" w:rsidRDefault="00BA3858" w:rsidP="002D0B62">
      <w:pPr>
        <w:rPr>
          <w:i/>
        </w:rPr>
      </w:pPr>
    </w:p>
    <w:p w:rsidR="00BA3858" w:rsidRDefault="00BA3858" w:rsidP="002D0B62">
      <w:pPr>
        <w:rPr>
          <w:i/>
        </w:rPr>
      </w:pPr>
    </w:p>
    <w:p w:rsidR="00BA3858" w:rsidRDefault="00BA3858" w:rsidP="002D0B62">
      <w:pPr>
        <w:rPr>
          <w:i/>
        </w:rPr>
      </w:pPr>
    </w:p>
    <w:p w:rsidR="00BA3858" w:rsidRDefault="00BA3858" w:rsidP="002D0B62">
      <w:pPr>
        <w:rPr>
          <w:i/>
        </w:rPr>
      </w:pPr>
    </w:p>
    <w:p w:rsidR="00BA3858" w:rsidRDefault="00BA3858" w:rsidP="002D0B62">
      <w:pPr>
        <w:rPr>
          <w:i/>
        </w:rPr>
      </w:pPr>
      <w:r>
        <w:rPr>
          <w:i/>
        </w:rPr>
        <w:tab/>
        <w:t>Gyártó: ENDI Engineering Kft</w:t>
      </w:r>
    </w:p>
    <w:p w:rsidR="00BA3858" w:rsidRDefault="00BA3858" w:rsidP="002D0B62">
      <w:pPr>
        <w:rPr>
          <w:i/>
        </w:rPr>
      </w:pPr>
      <w:r>
        <w:rPr>
          <w:i/>
        </w:rPr>
        <w:tab/>
        <w:t>Gyártási év: ……………</w:t>
      </w:r>
    </w:p>
    <w:p w:rsidR="00BA3858" w:rsidRDefault="00BA3858" w:rsidP="007D67EE">
      <w:pPr>
        <w:spacing w:after="0" w:line="240" w:lineRule="auto"/>
        <w:jc w:val="center"/>
        <w:rPr>
          <w:i/>
        </w:rPr>
      </w:pPr>
      <w:r>
        <w:rPr>
          <w:i/>
        </w:rPr>
        <w:br w:type="page"/>
      </w:r>
    </w:p>
    <w:p w:rsidR="00BA3858" w:rsidRPr="00811D2F" w:rsidRDefault="00BA3858" w:rsidP="0067644E">
      <w:pPr>
        <w:jc w:val="center"/>
        <w:rPr>
          <w:b/>
          <w:i/>
          <w:caps/>
          <w:sz w:val="32"/>
          <w:szCs w:val="32"/>
        </w:rPr>
      </w:pPr>
      <w:r>
        <w:rPr>
          <w:noProof/>
          <w:lang w:eastAsia="hu-HU"/>
        </w:rPr>
        <w:pict>
          <v:group id="_x0000_s1235" style="position:absolute;left:0;text-align:left;margin-left:-11.6pt;margin-top:-1pt;width:107.85pt;height:841.95pt;flip:x;z-index:251682816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">
            <v:shape id="Freeform 4" o:spid="_x0000_s1236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AHz8MA&#10;AADcAAAADwAAAGRycy9kb3ducmV2LnhtbESPQWsCMRSE74L/ITyht5ooRe3WKKJYFA+iFc+Pzetu&#10;cPOyblLd/vtGKHgcZr4ZZjpvXSVu1ATrWcOgr0AQ595YLjScvtavExAhIhusPJOGXwown3U7U8yM&#10;v/OBbsdYiFTCIUMNZYx1JmXIS3IY+r4mTt63bxzGJJtCmgbvqdxVcqjUSDq0nBZKrGlZUn45/jgN&#10;w3a1t7szbj/tcvTurqwqs1Fav/TaxQeISG18hv/pjUnc+A0eZ9IR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AHz8MAAADcAAAADwAAAAAAAAAAAAAAAACYAgAAZHJzL2Rv&#10;d25yZXYueG1sUEsFBgAAAAAEAAQA9QAAAIgDAAAAAA=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5" o:spid="_x0000_s1237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U02McA&#10;AADcAAAADwAAAGRycy9kb3ducmV2LnhtbESPzWsCMRTE74X+D+EJ3mqitlVWo7QL/cCD4MfF23Pz&#10;3CzdvCybVLf+9aZQ6HGYmd8w82XnanGmNlSeNQwHCgRx4U3FpYb97u1hCiJEZIO1Z9LwQwGWi/u7&#10;OWbGX3hD520sRYJwyFCDjbHJpAyFJYdh4Bvi5J186zAm2ZbStHhJcFfLkVLP0mHFacFiQ7ml4mv7&#10;7TQcy7Usrodm97h6Ve/qY5z7tc217ve6lxmISF38D/+1P42G0eQJfs+k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1NNjHAAAA3AAAAA8AAAAAAAAAAAAAAAAAmAIAAGRy&#10;cy9kb3ducmV2LnhtbFBLBQYAAAAABAAEAPUAAACMAwAAAAA=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6" o:spid="_x0000_s1238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cXcYA&#10;AADcAAAADwAAAGRycy9kb3ducmV2LnhtbESPzWrCQBSF9wXfYbhCdzpRaCwxo1RBWl2UNlWJu0vm&#10;Nglm7oTMVNO37whCl4fz83HSZW8acaHO1ZYVTMYRCOLC6ppLBfuvzegZhPPIGhvLpOCXHCwXg4cU&#10;E22v/EmXzJcijLBLUEHlfZtI6YqKDLqxbYmD9207gz7IrpS6w2sYN42cRlEsDdYcCBW2tK6oOGc/&#10;JnB3vGs/Vk/56XX7bst4ez4e8r1Sj8P+ZQ7CU+//w/f2m1YwncVwO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IcXcYAAADcAAAADwAAAAAAAAAAAAAAAACYAgAAZHJz&#10;L2Rvd25yZXYueG1sUEsFBgAAAAAEAAQA9QAAAIsDAAAAAA==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_x0000_s1239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R28YA&#10;AADcAAAADwAAAGRycy9kb3ducmV2LnhtbESP3WrCQBSE7wu+w3IEb0Q3psVIdBWxCNJSij8PcMge&#10;s8Hs2ZDdmtin7xYKvRxm5htmteltLe7U+sqxgtk0AUFcOF1xqeBy3k8WIHxA1lg7JgUP8rBZD55W&#10;mGvX8ZHup1CKCGGfowITQpNL6QtDFv3UNcTRu7rWYoiyLaVusYtwW8s0SebSYsVxwWBDO0PF7fRl&#10;Fbyb5+3tY9zJ2Wc9fn37fvGZTBdKjYb9dgkiUB/+w3/tg1aQZh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AR28YAAADcAAAADwAAAAAAAAAAAAAAAACYAgAAZHJz&#10;L2Rvd25yZXYueG1sUEsFBgAAAAAEAAQA9QAAAIsDAAAAAA==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8" o:spid="_x0000_s1240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EC8IA&#10;AADcAAAADwAAAGRycy9kb3ducmV2LnhtbERPy4rCMBTdD/gP4QruxnQEH3SMMohFQRGsupjdtbm2&#10;1eamNFHr35vFwCwP5z2dt6YSD2pcaVnBVz8CQZxZXXKu4HhIPicgnEfWWFkmBS9yMJ91PqYYa/vk&#10;PT1Sn4sQwi5GBYX3dSylywoy6Pq2Jg7cxTYGfYBNLnWDzxBuKjmIopE0WHJoKLCmRUHZLb0bBbt7&#10;slleV+dkvMXhL6arU309Jkr1uu3PNwhPrf8X/7nXWsFgHNaGM+EI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cQLwgAAANwAAAAPAAAAAAAAAAAAAAAAAJgCAABkcnMvZG93&#10;bnJldi54bWxQSwUGAAAAAAQABAD1AAAAhwMAAAAA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shape id="Freeform 71" o:spid="_x0000_s1241" style="position:absolute;left:0;text-align:left;margin-left:.4pt;margin-top:-.7pt;width:123.25pt;height:841.95pt;flip:x;z-index: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692765;1565275,10692765;1565275,0" o:connectangles="0,0,0,0,0"/>
            <w10:wrap anchorx="page" anchory="page"/>
          </v:shape>
        </w:pict>
      </w:r>
      <w:r w:rsidRPr="00811D2F">
        <w:rPr>
          <w:b/>
          <w:i/>
          <w:caps/>
          <w:sz w:val="32"/>
          <w:szCs w:val="32"/>
        </w:rPr>
        <w:t>Megfelelőségi nyilatkozat</w:t>
      </w:r>
    </w:p>
    <w:p w:rsidR="00BA3858" w:rsidRDefault="00BA3858" w:rsidP="0067644E"/>
    <w:p w:rsidR="00BA3858" w:rsidRDefault="00BA3858" w:rsidP="0067644E"/>
    <w:p w:rsidR="00BA3858" w:rsidRDefault="00BA3858" w:rsidP="0067644E">
      <w:r>
        <w:t>A termék gyártója és székhelye:</w:t>
      </w:r>
    </w:p>
    <w:p w:rsidR="00BA3858" w:rsidRPr="00325291" w:rsidRDefault="00BA3858" w:rsidP="0067644E">
      <w:pPr>
        <w:rPr>
          <w:b/>
        </w:rPr>
      </w:pPr>
      <w:r>
        <w:rPr>
          <w:b/>
        </w:rPr>
        <w:t>…………………</w:t>
      </w:r>
    </w:p>
    <w:p w:rsidR="00BA3858" w:rsidRDefault="00BA3858" w:rsidP="0067644E"/>
    <w:p w:rsidR="00BA3858" w:rsidRPr="00325291" w:rsidRDefault="00BA3858" w:rsidP="0067644E">
      <w:pPr>
        <w:rPr>
          <w:b/>
        </w:rPr>
      </w:pPr>
      <w:r>
        <w:t xml:space="preserve">A termék megnevezése: </w:t>
      </w:r>
      <w:r>
        <w:rPr>
          <w:b/>
        </w:rPr>
        <w:t xml:space="preserve">ELA3300 címkézőgép </w:t>
      </w:r>
    </w:p>
    <w:p w:rsidR="00BA3858" w:rsidRDefault="00BA3858" w:rsidP="0067644E"/>
    <w:p w:rsidR="00BA3858" w:rsidRDefault="00BA3858" w:rsidP="0067644E">
      <w:r>
        <w:t xml:space="preserve">Az ENDI Engineering Kft igazolja, hogy a fentiekben megnevezett termék megfelel a </w:t>
      </w:r>
    </w:p>
    <w:p w:rsidR="00BA3858" w:rsidRPr="0067644E" w:rsidRDefault="00BA3858" w:rsidP="0067644E">
      <w:pPr>
        <w:pStyle w:val="Heading3"/>
        <w:rPr>
          <w:rFonts w:ascii="Calibri" w:eastAsia="TimesNewRomanPSMT" w:hAnsi="Calibri" w:cs="Calibri"/>
          <w:b w:val="0"/>
          <w:color w:val="000000"/>
          <w:sz w:val="24"/>
          <w:szCs w:val="24"/>
        </w:rPr>
      </w:pPr>
      <w:r w:rsidRPr="0067644E">
        <w:rPr>
          <w:rFonts w:ascii="Calibri" w:eastAsia="TimesNewRomanPS-BoldMT" w:hAnsi="Calibri" w:cs="Calibri"/>
          <w:color w:val="000000"/>
          <w:sz w:val="24"/>
          <w:szCs w:val="24"/>
        </w:rPr>
        <w:t>89/392/EEC</w:t>
      </w:r>
      <w:r w:rsidRPr="0067644E">
        <w:rPr>
          <w:rFonts w:ascii="Calibri" w:eastAsia="TimesNewRomanPS-BoldMT" w:hAnsi="Calibri" w:cs="Calibri"/>
          <w:b w:val="0"/>
          <w:color w:val="000000"/>
          <w:sz w:val="24"/>
          <w:szCs w:val="24"/>
        </w:rPr>
        <w:t xml:space="preserve"> </w:t>
      </w:r>
      <w:r w:rsidRPr="0067644E">
        <w:rPr>
          <w:rFonts w:ascii="Calibri" w:eastAsia="TimesNewRomanPSMT" w:hAnsi="Calibri" w:cs="Calibri"/>
          <w:b w:val="0"/>
          <w:color w:val="000000"/>
          <w:sz w:val="24"/>
          <w:szCs w:val="24"/>
        </w:rPr>
        <w:t>EK,</w:t>
      </w:r>
      <w:r w:rsidRPr="0067644E">
        <w:rPr>
          <w:rFonts w:ascii="Calibri" w:eastAsia="TimesNewRomanPS-BoldMT" w:hAnsi="Calibri" w:cs="Calibri"/>
          <w:color w:val="000000"/>
          <w:sz w:val="24"/>
          <w:szCs w:val="24"/>
        </w:rPr>
        <w:t xml:space="preserve"> </w:t>
      </w:r>
      <w:r w:rsidRPr="00942901">
        <w:rPr>
          <w:rFonts w:ascii="Calibri" w:hAnsi="Calibri"/>
          <w:bCs w:val="0"/>
          <w:color w:val="auto"/>
          <w:sz w:val="24"/>
          <w:szCs w:val="24"/>
        </w:rPr>
        <w:t>2006/42/EC</w:t>
      </w:r>
      <w:r>
        <w:rPr>
          <w:b w:val="0"/>
          <w:bCs w:val="0"/>
        </w:rPr>
        <w:t xml:space="preserve"> </w:t>
      </w:r>
      <w:r w:rsidRPr="0067644E">
        <w:rPr>
          <w:rFonts w:ascii="Calibri" w:eastAsia="TimesNewRomanPSMT" w:hAnsi="Calibri" w:cs="Calibri"/>
          <w:b w:val="0"/>
          <w:color w:val="000000"/>
          <w:sz w:val="24"/>
          <w:szCs w:val="24"/>
        </w:rPr>
        <w:t>Gépészeti Irányelvnek,</w:t>
      </w:r>
    </w:p>
    <w:p w:rsidR="00BA3858" w:rsidRPr="0067644E" w:rsidRDefault="00BA3858" w:rsidP="0067644E">
      <w:pPr>
        <w:pStyle w:val="Heading3"/>
        <w:rPr>
          <w:rFonts w:ascii="Calibri" w:hAnsi="Calibri" w:cs="Calibri"/>
          <w:b w:val="0"/>
          <w:color w:val="000000"/>
          <w:sz w:val="24"/>
          <w:szCs w:val="24"/>
        </w:rPr>
      </w:pPr>
      <w:r w:rsidRPr="0067644E">
        <w:rPr>
          <w:rFonts w:ascii="Calibri" w:hAnsi="Calibri" w:cs="Calibri"/>
          <w:color w:val="000000"/>
          <w:sz w:val="24"/>
          <w:szCs w:val="24"/>
        </w:rPr>
        <w:t>73/23 EEC</w:t>
      </w:r>
      <w:r w:rsidRPr="0067644E">
        <w:rPr>
          <w:rFonts w:ascii="Calibri" w:hAnsi="Calibri" w:cs="Calibri"/>
          <w:b w:val="0"/>
          <w:color w:val="000000"/>
          <w:sz w:val="24"/>
          <w:szCs w:val="24"/>
        </w:rPr>
        <w:t xml:space="preserve"> Kisfeszültségű berendezésekre vonatkozó irányelveknek,</w:t>
      </w:r>
    </w:p>
    <w:p w:rsidR="00BA3858" w:rsidRDefault="00BA3858" w:rsidP="0067644E">
      <w:r>
        <w:t>és rendelkezik a CE megfelelőségi jelöléssel.</w:t>
      </w:r>
    </w:p>
    <w:p w:rsidR="00BA3858" w:rsidRDefault="00BA3858" w:rsidP="0067644E"/>
    <w:p w:rsidR="00BA3858" w:rsidRDefault="00BA3858" w:rsidP="0067644E">
      <w:r>
        <w:rPr>
          <w:noProof/>
          <w:lang w:eastAsia="hu-HU"/>
        </w:rPr>
        <w:pict>
          <v:shape id="Kép 153" o:spid="_x0000_s1242" type="#_x0000_t75" alt="Ce-logo" style="position:absolute;margin-left:270.35pt;margin-top:9.65pt;width:126.15pt;height:88.3pt;z-index:251638784;visibility:visible">
            <v:imagedata r:id="rId40" o:title=""/>
            <w10:wrap type="square"/>
          </v:shape>
        </w:pict>
      </w:r>
    </w:p>
    <w:p w:rsidR="00BA3858" w:rsidRDefault="00BA3858" w:rsidP="0067644E"/>
    <w:p w:rsidR="00BA3858" w:rsidRDefault="00BA3858" w:rsidP="0067644E"/>
    <w:p w:rsidR="00BA3858" w:rsidRDefault="00BA3858" w:rsidP="0067644E"/>
    <w:p w:rsidR="00BA3858" w:rsidRDefault="00BA3858" w:rsidP="0067644E"/>
    <w:p w:rsidR="00BA3858" w:rsidRDefault="00BA3858" w:rsidP="0067644E"/>
    <w:p w:rsidR="00BA3858" w:rsidRDefault="00BA3858" w:rsidP="0067644E"/>
    <w:p w:rsidR="00BA3858" w:rsidRDefault="00BA3858" w:rsidP="0067644E"/>
    <w:p w:rsidR="00BA3858" w:rsidRDefault="00BA3858" w:rsidP="0067644E">
      <w:r>
        <w:t>Lábatlan, ………………..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A3858" w:rsidRDefault="00BA3858" w:rsidP="0067644E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………………………………..</w:t>
      </w:r>
    </w:p>
    <w:p w:rsidR="00BA3858" w:rsidRDefault="00BA3858" w:rsidP="00A15B58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>
        <w:tab/>
      </w:r>
      <w:r>
        <w:tab/>
        <w:t xml:space="preserve"> Ügyvezető</w:t>
      </w:r>
    </w:p>
    <w:sectPr w:rsidR="00BA3858" w:rsidSect="004D72DD">
      <w:footerReference w:type="default" r:id="rId41"/>
      <w:pgSz w:w="11906" w:h="16838"/>
      <w:pgMar w:top="1418" w:right="1418" w:bottom="1418" w:left="226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3858" w:rsidRDefault="00BA3858" w:rsidP="000C67CC">
      <w:pPr>
        <w:spacing w:after="0" w:line="240" w:lineRule="auto"/>
      </w:pPr>
      <w:r>
        <w:separator/>
      </w:r>
    </w:p>
  </w:endnote>
  <w:endnote w:type="continuationSeparator" w:id="0">
    <w:p w:rsidR="00BA3858" w:rsidRDefault="00BA3858" w:rsidP="000C6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erlin Sans FB">
    <w:altName w:val="Berlin Sans FB"/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0A0"/>
    </w:tblPr>
    <w:tblGrid>
      <w:gridCol w:w="7605"/>
      <w:gridCol w:w="845"/>
    </w:tblGrid>
    <w:tr w:rsidR="00BA3858">
      <w:tc>
        <w:tcPr>
          <w:tcW w:w="4500" w:type="pct"/>
          <w:tcBorders>
            <w:top w:val="single" w:sz="4" w:space="0" w:color="000000"/>
          </w:tcBorders>
        </w:tcPr>
        <w:p w:rsidR="00BA3858" w:rsidRPr="004D72DD" w:rsidRDefault="00BA3858" w:rsidP="004D72DD">
          <w:pPr>
            <w:pStyle w:val="Footer"/>
            <w:rPr>
              <w:rFonts w:ascii="Berlin Sans FB" w:hAnsi="Berlin Sans FB"/>
              <w:sz w:val="24"/>
              <w:szCs w:val="24"/>
            </w:rPr>
          </w:pPr>
          <w:r>
            <w:rPr>
              <w:rFonts w:ascii="Berlin Sans FB" w:hAnsi="Berlin Sans FB"/>
              <w:sz w:val="24"/>
              <w:szCs w:val="24"/>
            </w:rPr>
            <w:t>ENDILINE</w:t>
          </w:r>
          <w:r w:rsidRPr="004D72DD">
            <w:rPr>
              <w:rFonts w:ascii="Berlin Sans FB" w:hAnsi="Berlin Sans FB"/>
              <w:sz w:val="24"/>
              <w:szCs w:val="24"/>
            </w:rPr>
            <w:t xml:space="preserve"> </w:t>
          </w:r>
        </w:p>
      </w:tc>
      <w:tc>
        <w:tcPr>
          <w:tcW w:w="500" w:type="pct"/>
          <w:tcBorders>
            <w:top w:val="single" w:sz="4" w:space="0" w:color="B2B2B2"/>
          </w:tcBorders>
          <w:shd w:val="clear" w:color="auto" w:fill="858585"/>
        </w:tcPr>
        <w:p w:rsidR="00BA3858" w:rsidRDefault="00BA3858">
          <w:pPr>
            <w:pStyle w:val="Header"/>
            <w:rPr>
              <w:color w:val="FFFFFF"/>
            </w:rPr>
          </w:pPr>
          <w:fldSimple w:instr=" PAGE   \* MERGEFORMAT ">
            <w:r w:rsidRPr="008C7C0A">
              <w:rPr>
                <w:noProof/>
                <w:color w:val="FFFFFF"/>
              </w:rPr>
              <w:t>20</w:t>
            </w:r>
          </w:fldSimple>
        </w:p>
      </w:tc>
    </w:tr>
  </w:tbl>
  <w:p w:rsidR="00BA3858" w:rsidRDefault="00BA385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3858" w:rsidRDefault="00BA3858" w:rsidP="000C67CC">
      <w:pPr>
        <w:spacing w:after="0" w:line="240" w:lineRule="auto"/>
      </w:pPr>
      <w:r>
        <w:separator/>
      </w:r>
    </w:p>
  </w:footnote>
  <w:footnote w:type="continuationSeparator" w:id="0">
    <w:p w:rsidR="00BA3858" w:rsidRDefault="00BA3858" w:rsidP="000C67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9.5pt;height:19.5pt;visibility:visible" o:bullet="t">
        <v:imagedata r:id="rId1" o:title=""/>
      </v:shape>
    </w:pict>
  </w:numPicBullet>
  <w:numPicBullet w:numPicBulletId="1">
    <w:pict>
      <v:shape id="_x0000_i1026" type="#_x0000_t75" style="width:19.5pt;height:19.5pt;visibility:visible" o:bullet="t">
        <v:imagedata r:id="rId2" o:title=""/>
      </v:shape>
    </w:pict>
  </w:numPicBullet>
  <w:numPicBullet w:numPicBulletId="2">
    <w:pict>
      <v:shape id="_x0000_i1027" type="#_x0000_t75" style="width:19.5pt;height:19.5pt;visibility:visible" o:bullet="t">
        <v:imagedata r:id="rId3" o:title=""/>
      </v:shape>
    </w:pict>
  </w:numPicBullet>
  <w:numPicBullet w:numPicBulletId="3">
    <w:pict>
      <v:shape id="_x0000_i1028" type="#_x0000_t75" style="width:19.5pt;height:19.5pt;visibility:visible" o:bullet="t">
        <v:imagedata r:id="rId4" o:title=""/>
      </v:shape>
    </w:pict>
  </w:numPicBullet>
  <w:numPicBullet w:numPicBulletId="4">
    <w:pict>
      <v:shape id="_x0000_i1029" type="#_x0000_t75" style="width:19.5pt;height:19.5pt;visibility:visible" o:bullet="t">
        <v:imagedata r:id="rId5" o:title=""/>
      </v:shape>
    </w:pict>
  </w:numPicBullet>
  <w:numPicBullet w:numPicBulletId="5">
    <w:pict>
      <v:shape id="_x0000_i1030" type="#_x0000_t75" style="width:19.5pt;height:19.5pt;visibility:visible" o:bullet="t">
        <v:imagedata r:id="rId6" o:title=""/>
      </v:shape>
    </w:pict>
  </w:numPicBullet>
  <w:abstractNum w:abstractNumId="0">
    <w:nsid w:val="FFFFFF7C"/>
    <w:multiLevelType w:val="singleLevel"/>
    <w:tmpl w:val="F0160B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836C36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A32EB7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8B64C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DE2C5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84281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C043A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71898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B4CD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D4260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F217B9"/>
    <w:multiLevelType w:val="hybridMultilevel"/>
    <w:tmpl w:val="821E4C7A"/>
    <w:lvl w:ilvl="0" w:tplc="646622EA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6"/>
      </w:rPr>
    </w:lvl>
    <w:lvl w:ilvl="1" w:tplc="BABC76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8CEA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B22B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32A6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9ED1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8454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F24C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7693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8B436E3"/>
    <w:multiLevelType w:val="hybridMultilevel"/>
    <w:tmpl w:val="3FE6A714"/>
    <w:lvl w:ilvl="0" w:tplc="39FAB77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6"/>
      </w:rPr>
    </w:lvl>
    <w:lvl w:ilvl="1" w:tplc="886285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500D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C415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760A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9E8F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7A82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2424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EA28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334F0BAD"/>
    <w:multiLevelType w:val="hybridMultilevel"/>
    <w:tmpl w:val="2902A5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743DD5"/>
    <w:multiLevelType w:val="hybridMultilevel"/>
    <w:tmpl w:val="9F0ADE06"/>
    <w:lvl w:ilvl="0" w:tplc="EE9A270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3C7792D"/>
    <w:multiLevelType w:val="hybridMultilevel"/>
    <w:tmpl w:val="0BD406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9B67AC"/>
    <w:multiLevelType w:val="hybridMultilevel"/>
    <w:tmpl w:val="16C6ED74"/>
    <w:lvl w:ilvl="0" w:tplc="040E0011">
      <w:start w:val="1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16">
    <w:nsid w:val="5E3A2FE6"/>
    <w:multiLevelType w:val="hybridMultilevel"/>
    <w:tmpl w:val="A2A4F6DE"/>
    <w:lvl w:ilvl="0" w:tplc="30AA752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6"/>
      </w:rPr>
    </w:lvl>
    <w:lvl w:ilvl="1" w:tplc="4C7452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269D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968D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CE66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F693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9437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840A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6223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BEC1716"/>
    <w:multiLevelType w:val="hybridMultilevel"/>
    <w:tmpl w:val="3B4AE860"/>
    <w:lvl w:ilvl="0" w:tplc="40C8B9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6"/>
      </w:rPr>
    </w:lvl>
    <w:lvl w:ilvl="1" w:tplc="B36CD0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74E5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ACE2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2EA2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68FA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8A68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FC31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B082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72DB106F"/>
    <w:multiLevelType w:val="hybridMultilevel"/>
    <w:tmpl w:val="83D276C0"/>
    <w:lvl w:ilvl="0" w:tplc="23D6240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6"/>
      </w:rPr>
    </w:lvl>
    <w:lvl w:ilvl="1" w:tplc="E864EF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E0F7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1A6C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4A59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DCFA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908C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2CB4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346B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7C4B17D5"/>
    <w:multiLevelType w:val="hybridMultilevel"/>
    <w:tmpl w:val="39201386"/>
    <w:lvl w:ilvl="0" w:tplc="655AAD14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6"/>
      </w:rPr>
    </w:lvl>
    <w:lvl w:ilvl="1" w:tplc="95D0BE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4AA5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2EC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CAAE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4E9D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863F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CE90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F4AB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4"/>
  </w:num>
  <w:num w:numId="13">
    <w:abstractNumId w:val="12"/>
  </w:num>
  <w:num w:numId="14">
    <w:abstractNumId w:val="13"/>
  </w:num>
  <w:num w:numId="15">
    <w:abstractNumId w:val="17"/>
  </w:num>
  <w:num w:numId="16">
    <w:abstractNumId w:val="18"/>
  </w:num>
  <w:num w:numId="17">
    <w:abstractNumId w:val="11"/>
  </w:num>
  <w:num w:numId="18">
    <w:abstractNumId w:val="16"/>
  </w:num>
  <w:num w:numId="19">
    <w:abstractNumId w:val="19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0484"/>
    <w:rsid w:val="00001A45"/>
    <w:rsid w:val="0000292A"/>
    <w:rsid w:val="00005339"/>
    <w:rsid w:val="0000708B"/>
    <w:rsid w:val="00012B58"/>
    <w:rsid w:val="000246A0"/>
    <w:rsid w:val="00025F6E"/>
    <w:rsid w:val="00026AB5"/>
    <w:rsid w:val="00034379"/>
    <w:rsid w:val="00035641"/>
    <w:rsid w:val="00035797"/>
    <w:rsid w:val="00036DA6"/>
    <w:rsid w:val="000372ED"/>
    <w:rsid w:val="00041989"/>
    <w:rsid w:val="00044B5F"/>
    <w:rsid w:val="0004589C"/>
    <w:rsid w:val="00075696"/>
    <w:rsid w:val="000854DD"/>
    <w:rsid w:val="000879AA"/>
    <w:rsid w:val="00092ABD"/>
    <w:rsid w:val="00097ABC"/>
    <w:rsid w:val="000A3CD0"/>
    <w:rsid w:val="000C50DA"/>
    <w:rsid w:val="000C67CC"/>
    <w:rsid w:val="000D56C3"/>
    <w:rsid w:val="000E2238"/>
    <w:rsid w:val="000E625D"/>
    <w:rsid w:val="000F1C4E"/>
    <w:rsid w:val="00100D9F"/>
    <w:rsid w:val="0010710D"/>
    <w:rsid w:val="00107BEE"/>
    <w:rsid w:val="0011288B"/>
    <w:rsid w:val="001133A4"/>
    <w:rsid w:val="00120ECF"/>
    <w:rsid w:val="0013525A"/>
    <w:rsid w:val="001441A6"/>
    <w:rsid w:val="00163DDE"/>
    <w:rsid w:val="001701BF"/>
    <w:rsid w:val="001774DC"/>
    <w:rsid w:val="00183717"/>
    <w:rsid w:val="00183D8E"/>
    <w:rsid w:val="00191601"/>
    <w:rsid w:val="0019318D"/>
    <w:rsid w:val="001A072B"/>
    <w:rsid w:val="001A1FD0"/>
    <w:rsid w:val="001A334A"/>
    <w:rsid w:val="001A4874"/>
    <w:rsid w:val="001B03D4"/>
    <w:rsid w:val="001B05FB"/>
    <w:rsid w:val="001B0F92"/>
    <w:rsid w:val="001C4C14"/>
    <w:rsid w:val="001C5823"/>
    <w:rsid w:val="001D60F0"/>
    <w:rsid w:val="001E07D1"/>
    <w:rsid w:val="001E29CD"/>
    <w:rsid w:val="001E7022"/>
    <w:rsid w:val="001F3D34"/>
    <w:rsid w:val="00206110"/>
    <w:rsid w:val="002070EA"/>
    <w:rsid w:val="0021731B"/>
    <w:rsid w:val="00221FF6"/>
    <w:rsid w:val="002220A9"/>
    <w:rsid w:val="0023307B"/>
    <w:rsid w:val="00237B91"/>
    <w:rsid w:val="00237F4B"/>
    <w:rsid w:val="00240DE6"/>
    <w:rsid w:val="00246317"/>
    <w:rsid w:val="002472E3"/>
    <w:rsid w:val="00247363"/>
    <w:rsid w:val="00251A1D"/>
    <w:rsid w:val="00251C59"/>
    <w:rsid w:val="00283583"/>
    <w:rsid w:val="0029152B"/>
    <w:rsid w:val="00295EC1"/>
    <w:rsid w:val="0029778F"/>
    <w:rsid w:val="002A6526"/>
    <w:rsid w:val="002B24E5"/>
    <w:rsid w:val="002D0B62"/>
    <w:rsid w:val="002D3CF2"/>
    <w:rsid w:val="002D49FD"/>
    <w:rsid w:val="002D5ADB"/>
    <w:rsid w:val="002E0F0A"/>
    <w:rsid w:val="002E49D7"/>
    <w:rsid w:val="002E669B"/>
    <w:rsid w:val="002E7F37"/>
    <w:rsid w:val="002F036C"/>
    <w:rsid w:val="003070DE"/>
    <w:rsid w:val="00307F26"/>
    <w:rsid w:val="003129EC"/>
    <w:rsid w:val="00325291"/>
    <w:rsid w:val="00334FD8"/>
    <w:rsid w:val="003364C6"/>
    <w:rsid w:val="00337AE8"/>
    <w:rsid w:val="003447EE"/>
    <w:rsid w:val="00353492"/>
    <w:rsid w:val="00357D57"/>
    <w:rsid w:val="00361C94"/>
    <w:rsid w:val="00363126"/>
    <w:rsid w:val="00372640"/>
    <w:rsid w:val="00382308"/>
    <w:rsid w:val="00394F18"/>
    <w:rsid w:val="0039679A"/>
    <w:rsid w:val="003C1260"/>
    <w:rsid w:val="003C3FD6"/>
    <w:rsid w:val="003D083E"/>
    <w:rsid w:val="003D41E8"/>
    <w:rsid w:val="003F6509"/>
    <w:rsid w:val="00410268"/>
    <w:rsid w:val="004131D3"/>
    <w:rsid w:val="00413691"/>
    <w:rsid w:val="0042004A"/>
    <w:rsid w:val="00426799"/>
    <w:rsid w:val="00430685"/>
    <w:rsid w:val="00432256"/>
    <w:rsid w:val="00436A06"/>
    <w:rsid w:val="004414F6"/>
    <w:rsid w:val="004452D2"/>
    <w:rsid w:val="004561EF"/>
    <w:rsid w:val="00461D89"/>
    <w:rsid w:val="0047047D"/>
    <w:rsid w:val="00481ADF"/>
    <w:rsid w:val="004A506B"/>
    <w:rsid w:val="004B26E8"/>
    <w:rsid w:val="004C5018"/>
    <w:rsid w:val="004D72DD"/>
    <w:rsid w:val="004E0E4C"/>
    <w:rsid w:val="004F2746"/>
    <w:rsid w:val="004F3DB5"/>
    <w:rsid w:val="004F6CD8"/>
    <w:rsid w:val="005005A9"/>
    <w:rsid w:val="005170BB"/>
    <w:rsid w:val="00517603"/>
    <w:rsid w:val="00517B3C"/>
    <w:rsid w:val="00520A8C"/>
    <w:rsid w:val="00524C26"/>
    <w:rsid w:val="005303F9"/>
    <w:rsid w:val="00535EA5"/>
    <w:rsid w:val="00541C74"/>
    <w:rsid w:val="00546E7F"/>
    <w:rsid w:val="00554183"/>
    <w:rsid w:val="005576B6"/>
    <w:rsid w:val="00557942"/>
    <w:rsid w:val="00567863"/>
    <w:rsid w:val="00581865"/>
    <w:rsid w:val="00583B60"/>
    <w:rsid w:val="00583EB4"/>
    <w:rsid w:val="00583FC5"/>
    <w:rsid w:val="005943E4"/>
    <w:rsid w:val="00594FC4"/>
    <w:rsid w:val="00595330"/>
    <w:rsid w:val="005B3E39"/>
    <w:rsid w:val="005B628D"/>
    <w:rsid w:val="005B7277"/>
    <w:rsid w:val="005D0FC2"/>
    <w:rsid w:val="005D116B"/>
    <w:rsid w:val="005D43E8"/>
    <w:rsid w:val="005D4E8E"/>
    <w:rsid w:val="005E194E"/>
    <w:rsid w:val="005E6970"/>
    <w:rsid w:val="005F2A72"/>
    <w:rsid w:val="00634AF2"/>
    <w:rsid w:val="00642B50"/>
    <w:rsid w:val="00650CB1"/>
    <w:rsid w:val="006511F1"/>
    <w:rsid w:val="00651636"/>
    <w:rsid w:val="00651F14"/>
    <w:rsid w:val="00662CD6"/>
    <w:rsid w:val="006714DD"/>
    <w:rsid w:val="0067155A"/>
    <w:rsid w:val="0067644E"/>
    <w:rsid w:val="006847DF"/>
    <w:rsid w:val="006850A8"/>
    <w:rsid w:val="00694397"/>
    <w:rsid w:val="006969C3"/>
    <w:rsid w:val="006A0E9C"/>
    <w:rsid w:val="006A5CDA"/>
    <w:rsid w:val="006B2AC2"/>
    <w:rsid w:val="006B3D21"/>
    <w:rsid w:val="006B46D7"/>
    <w:rsid w:val="006D636F"/>
    <w:rsid w:val="006E1AC9"/>
    <w:rsid w:val="00700F23"/>
    <w:rsid w:val="007026F4"/>
    <w:rsid w:val="00703140"/>
    <w:rsid w:val="007073B8"/>
    <w:rsid w:val="007079BC"/>
    <w:rsid w:val="00710300"/>
    <w:rsid w:val="007409C4"/>
    <w:rsid w:val="0074482C"/>
    <w:rsid w:val="00774843"/>
    <w:rsid w:val="0077517C"/>
    <w:rsid w:val="00794186"/>
    <w:rsid w:val="007A40E5"/>
    <w:rsid w:val="007A52B6"/>
    <w:rsid w:val="007B1E7B"/>
    <w:rsid w:val="007B26E5"/>
    <w:rsid w:val="007B5B4A"/>
    <w:rsid w:val="007B7668"/>
    <w:rsid w:val="007C4918"/>
    <w:rsid w:val="007C6480"/>
    <w:rsid w:val="007D42BC"/>
    <w:rsid w:val="007D67EE"/>
    <w:rsid w:val="007D69C8"/>
    <w:rsid w:val="007D6E54"/>
    <w:rsid w:val="007D7B4B"/>
    <w:rsid w:val="007E6F73"/>
    <w:rsid w:val="00811D2F"/>
    <w:rsid w:val="0081607E"/>
    <w:rsid w:val="00825887"/>
    <w:rsid w:val="00830EBC"/>
    <w:rsid w:val="00844B46"/>
    <w:rsid w:val="00861898"/>
    <w:rsid w:val="00863986"/>
    <w:rsid w:val="0087668D"/>
    <w:rsid w:val="008806B9"/>
    <w:rsid w:val="00881FC0"/>
    <w:rsid w:val="00896370"/>
    <w:rsid w:val="008A068D"/>
    <w:rsid w:val="008A7224"/>
    <w:rsid w:val="008B357C"/>
    <w:rsid w:val="008C7C0A"/>
    <w:rsid w:val="008D5459"/>
    <w:rsid w:val="008D7B02"/>
    <w:rsid w:val="008E7376"/>
    <w:rsid w:val="0090597C"/>
    <w:rsid w:val="00907FB5"/>
    <w:rsid w:val="00910619"/>
    <w:rsid w:val="00913671"/>
    <w:rsid w:val="009252A9"/>
    <w:rsid w:val="00931148"/>
    <w:rsid w:val="009322EB"/>
    <w:rsid w:val="00935B56"/>
    <w:rsid w:val="00937223"/>
    <w:rsid w:val="00942901"/>
    <w:rsid w:val="00953204"/>
    <w:rsid w:val="00960FB5"/>
    <w:rsid w:val="00961BD7"/>
    <w:rsid w:val="009721A1"/>
    <w:rsid w:val="0098175A"/>
    <w:rsid w:val="009845E3"/>
    <w:rsid w:val="0099273D"/>
    <w:rsid w:val="009A0B9C"/>
    <w:rsid w:val="009B2DA0"/>
    <w:rsid w:val="009C3944"/>
    <w:rsid w:val="009D6F4D"/>
    <w:rsid w:val="009E1231"/>
    <w:rsid w:val="009F5C64"/>
    <w:rsid w:val="009F6E02"/>
    <w:rsid w:val="00A00523"/>
    <w:rsid w:val="00A013E9"/>
    <w:rsid w:val="00A13982"/>
    <w:rsid w:val="00A14C20"/>
    <w:rsid w:val="00A15B58"/>
    <w:rsid w:val="00A237BE"/>
    <w:rsid w:val="00A23AA7"/>
    <w:rsid w:val="00A263B4"/>
    <w:rsid w:val="00A26AB1"/>
    <w:rsid w:val="00A26CC6"/>
    <w:rsid w:val="00A41591"/>
    <w:rsid w:val="00A44A64"/>
    <w:rsid w:val="00A55AA0"/>
    <w:rsid w:val="00A747D1"/>
    <w:rsid w:val="00A83DA6"/>
    <w:rsid w:val="00A85AA8"/>
    <w:rsid w:val="00AA4123"/>
    <w:rsid w:val="00AA5D42"/>
    <w:rsid w:val="00AB5E53"/>
    <w:rsid w:val="00AB7D42"/>
    <w:rsid w:val="00AC13F0"/>
    <w:rsid w:val="00AC604B"/>
    <w:rsid w:val="00AD02C4"/>
    <w:rsid w:val="00AD6C2B"/>
    <w:rsid w:val="00AD70DB"/>
    <w:rsid w:val="00AE4B60"/>
    <w:rsid w:val="00AE50F8"/>
    <w:rsid w:val="00AF0757"/>
    <w:rsid w:val="00AF4574"/>
    <w:rsid w:val="00B047BA"/>
    <w:rsid w:val="00B0757E"/>
    <w:rsid w:val="00B160A5"/>
    <w:rsid w:val="00B31323"/>
    <w:rsid w:val="00B31E97"/>
    <w:rsid w:val="00B37DBD"/>
    <w:rsid w:val="00B50007"/>
    <w:rsid w:val="00B52E44"/>
    <w:rsid w:val="00B6175B"/>
    <w:rsid w:val="00B914C9"/>
    <w:rsid w:val="00B91F53"/>
    <w:rsid w:val="00BA1CFD"/>
    <w:rsid w:val="00BA3858"/>
    <w:rsid w:val="00BB36CB"/>
    <w:rsid w:val="00BD1782"/>
    <w:rsid w:val="00BE713A"/>
    <w:rsid w:val="00BF3188"/>
    <w:rsid w:val="00BF5B8E"/>
    <w:rsid w:val="00C01294"/>
    <w:rsid w:val="00C017DF"/>
    <w:rsid w:val="00C0312E"/>
    <w:rsid w:val="00C3654A"/>
    <w:rsid w:val="00C43801"/>
    <w:rsid w:val="00C46854"/>
    <w:rsid w:val="00C605E8"/>
    <w:rsid w:val="00C86D46"/>
    <w:rsid w:val="00C86E8F"/>
    <w:rsid w:val="00C90484"/>
    <w:rsid w:val="00C97892"/>
    <w:rsid w:val="00C97AA8"/>
    <w:rsid w:val="00CD25AD"/>
    <w:rsid w:val="00CE4C33"/>
    <w:rsid w:val="00CE5051"/>
    <w:rsid w:val="00CF288E"/>
    <w:rsid w:val="00D028E0"/>
    <w:rsid w:val="00D3388A"/>
    <w:rsid w:val="00D37521"/>
    <w:rsid w:val="00D40FD9"/>
    <w:rsid w:val="00D43D9A"/>
    <w:rsid w:val="00D45343"/>
    <w:rsid w:val="00D47AC1"/>
    <w:rsid w:val="00D53B70"/>
    <w:rsid w:val="00D56961"/>
    <w:rsid w:val="00D809D1"/>
    <w:rsid w:val="00D81DCC"/>
    <w:rsid w:val="00D84759"/>
    <w:rsid w:val="00DA64F7"/>
    <w:rsid w:val="00DB5115"/>
    <w:rsid w:val="00DB7A71"/>
    <w:rsid w:val="00DC6377"/>
    <w:rsid w:val="00DD237E"/>
    <w:rsid w:val="00DD3A15"/>
    <w:rsid w:val="00DE6DD6"/>
    <w:rsid w:val="00E01E30"/>
    <w:rsid w:val="00E04F10"/>
    <w:rsid w:val="00E12B66"/>
    <w:rsid w:val="00E229B7"/>
    <w:rsid w:val="00E24DE4"/>
    <w:rsid w:val="00E321FF"/>
    <w:rsid w:val="00E40278"/>
    <w:rsid w:val="00E43FFB"/>
    <w:rsid w:val="00E44505"/>
    <w:rsid w:val="00E46705"/>
    <w:rsid w:val="00E46B69"/>
    <w:rsid w:val="00E53B5E"/>
    <w:rsid w:val="00E74A6A"/>
    <w:rsid w:val="00EA6ABE"/>
    <w:rsid w:val="00EA7C58"/>
    <w:rsid w:val="00EB4D0B"/>
    <w:rsid w:val="00EC5ABE"/>
    <w:rsid w:val="00EC7962"/>
    <w:rsid w:val="00ED0897"/>
    <w:rsid w:val="00ED17CD"/>
    <w:rsid w:val="00ED3C02"/>
    <w:rsid w:val="00ED79DB"/>
    <w:rsid w:val="00EE3821"/>
    <w:rsid w:val="00EE5C72"/>
    <w:rsid w:val="00EE5E18"/>
    <w:rsid w:val="00F00AB5"/>
    <w:rsid w:val="00F07AB4"/>
    <w:rsid w:val="00F255EB"/>
    <w:rsid w:val="00F26C66"/>
    <w:rsid w:val="00F46640"/>
    <w:rsid w:val="00F6737F"/>
    <w:rsid w:val="00F678D9"/>
    <w:rsid w:val="00F709B2"/>
    <w:rsid w:val="00F9470C"/>
    <w:rsid w:val="00FA67FB"/>
    <w:rsid w:val="00FB5B11"/>
    <w:rsid w:val="00FB5D1D"/>
    <w:rsid w:val="00FD575D"/>
    <w:rsid w:val="00FF1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221FF6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DC6377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A5A5A5"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locked/>
    <w:rsid w:val="00B37D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hu-HU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67644E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C6377"/>
    <w:rPr>
      <w:rFonts w:ascii="Cambria" w:hAnsi="Cambria" w:cs="Times New Roman"/>
      <w:b/>
      <w:bCs/>
      <w:color w:val="A5A5A5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37DBD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67644E"/>
    <w:rPr>
      <w:rFonts w:ascii="Cambria" w:hAnsi="Cambria" w:cs="Times New Roman"/>
      <w:b/>
      <w:bCs/>
      <w:color w:val="4F81BD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C90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90484"/>
    <w:rPr>
      <w:rFonts w:ascii="Tahoma" w:hAnsi="Tahoma" w:cs="Tahoma"/>
      <w:sz w:val="16"/>
      <w:szCs w:val="16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C9048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C90484"/>
    <w:rPr>
      <w:rFonts w:cs="Times New Roman"/>
      <w:b/>
      <w:bCs/>
      <w:i/>
      <w:iCs/>
      <w:color w:val="4F81BD"/>
    </w:rPr>
  </w:style>
  <w:style w:type="paragraph" w:styleId="Header">
    <w:name w:val="header"/>
    <w:basedOn w:val="Normal"/>
    <w:link w:val="HeaderChar"/>
    <w:uiPriority w:val="99"/>
    <w:rsid w:val="000C67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C67CC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0C67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C67CC"/>
    <w:rPr>
      <w:rFonts w:cs="Times New Roman"/>
      <w:lang w:eastAsia="en-US"/>
    </w:rPr>
  </w:style>
  <w:style w:type="paragraph" w:styleId="TOCHeading">
    <w:name w:val="TOC Heading"/>
    <w:basedOn w:val="Heading1"/>
    <w:next w:val="Normal"/>
    <w:uiPriority w:val="99"/>
    <w:qFormat/>
    <w:rsid w:val="00DC6377"/>
    <w:pPr>
      <w:outlineLvl w:val="9"/>
    </w:pPr>
  </w:style>
  <w:style w:type="paragraph" w:styleId="TOC1">
    <w:name w:val="toc 1"/>
    <w:basedOn w:val="Normal"/>
    <w:next w:val="Normal"/>
    <w:autoRedefine/>
    <w:uiPriority w:val="99"/>
    <w:semiHidden/>
    <w:locked/>
    <w:rsid w:val="00D56961"/>
    <w:pPr>
      <w:spacing w:before="120" w:after="0"/>
    </w:pPr>
    <w:rPr>
      <w:rFonts w:ascii="Times New Roman" w:hAnsi="Times New Roman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99"/>
    <w:locked/>
    <w:rsid w:val="00D56961"/>
    <w:pPr>
      <w:spacing w:before="120" w:after="0"/>
      <w:ind w:left="220"/>
    </w:pPr>
    <w:rPr>
      <w:rFonts w:ascii="Times New Roman" w:hAnsi="Times New Roman"/>
      <w:b/>
      <w:bCs/>
    </w:rPr>
  </w:style>
  <w:style w:type="paragraph" w:styleId="TOC3">
    <w:name w:val="toc 3"/>
    <w:basedOn w:val="Normal"/>
    <w:next w:val="Normal"/>
    <w:autoRedefine/>
    <w:uiPriority w:val="99"/>
    <w:locked/>
    <w:rsid w:val="00D56961"/>
    <w:pPr>
      <w:spacing w:after="0"/>
      <w:ind w:left="440"/>
    </w:pPr>
    <w:rPr>
      <w:rFonts w:ascii="Times New Roman" w:hAnsi="Times New Roman"/>
      <w:sz w:val="20"/>
      <w:szCs w:val="20"/>
    </w:rPr>
  </w:style>
  <w:style w:type="paragraph" w:styleId="TOC4">
    <w:name w:val="toc 4"/>
    <w:basedOn w:val="Normal"/>
    <w:next w:val="Normal"/>
    <w:autoRedefine/>
    <w:uiPriority w:val="99"/>
    <w:semiHidden/>
    <w:locked/>
    <w:rsid w:val="00D56961"/>
    <w:pPr>
      <w:spacing w:after="0"/>
      <w:ind w:left="660"/>
    </w:pPr>
    <w:rPr>
      <w:rFonts w:ascii="Times New Roman" w:hAnsi="Times New Roman"/>
      <w:sz w:val="20"/>
      <w:szCs w:val="20"/>
    </w:rPr>
  </w:style>
  <w:style w:type="paragraph" w:styleId="TOC5">
    <w:name w:val="toc 5"/>
    <w:basedOn w:val="Normal"/>
    <w:next w:val="Normal"/>
    <w:autoRedefine/>
    <w:uiPriority w:val="99"/>
    <w:semiHidden/>
    <w:locked/>
    <w:rsid w:val="00D56961"/>
    <w:pPr>
      <w:spacing w:after="0"/>
      <w:ind w:left="880"/>
    </w:pPr>
    <w:rPr>
      <w:rFonts w:ascii="Times New Roman" w:hAnsi="Times New Roman"/>
      <w:sz w:val="20"/>
      <w:szCs w:val="20"/>
    </w:rPr>
  </w:style>
  <w:style w:type="paragraph" w:styleId="TOC6">
    <w:name w:val="toc 6"/>
    <w:basedOn w:val="Normal"/>
    <w:next w:val="Normal"/>
    <w:autoRedefine/>
    <w:uiPriority w:val="99"/>
    <w:semiHidden/>
    <w:locked/>
    <w:rsid w:val="00D56961"/>
    <w:pPr>
      <w:spacing w:after="0"/>
      <w:ind w:left="1100"/>
    </w:pPr>
    <w:rPr>
      <w:rFonts w:ascii="Times New Roman" w:hAnsi="Times New Roman"/>
      <w:sz w:val="20"/>
      <w:szCs w:val="20"/>
    </w:rPr>
  </w:style>
  <w:style w:type="paragraph" w:styleId="TOC7">
    <w:name w:val="toc 7"/>
    <w:basedOn w:val="Normal"/>
    <w:next w:val="Normal"/>
    <w:autoRedefine/>
    <w:uiPriority w:val="99"/>
    <w:semiHidden/>
    <w:locked/>
    <w:rsid w:val="00D56961"/>
    <w:pPr>
      <w:spacing w:after="0"/>
      <w:ind w:left="1320"/>
    </w:pPr>
    <w:rPr>
      <w:rFonts w:ascii="Times New Roman" w:hAnsi="Times New Roman"/>
      <w:sz w:val="20"/>
      <w:szCs w:val="20"/>
    </w:rPr>
  </w:style>
  <w:style w:type="paragraph" w:styleId="TOC8">
    <w:name w:val="toc 8"/>
    <w:basedOn w:val="Normal"/>
    <w:next w:val="Normal"/>
    <w:autoRedefine/>
    <w:uiPriority w:val="99"/>
    <w:semiHidden/>
    <w:locked/>
    <w:rsid w:val="00D56961"/>
    <w:pPr>
      <w:spacing w:after="0"/>
      <w:ind w:left="1540"/>
    </w:pPr>
    <w:rPr>
      <w:rFonts w:ascii="Times New Roman" w:hAnsi="Times New Roman"/>
      <w:sz w:val="20"/>
      <w:szCs w:val="20"/>
    </w:rPr>
  </w:style>
  <w:style w:type="paragraph" w:styleId="TOC9">
    <w:name w:val="toc 9"/>
    <w:basedOn w:val="Normal"/>
    <w:next w:val="Normal"/>
    <w:autoRedefine/>
    <w:uiPriority w:val="99"/>
    <w:semiHidden/>
    <w:locked/>
    <w:rsid w:val="00D56961"/>
    <w:pPr>
      <w:spacing w:after="0"/>
      <w:ind w:left="1760"/>
    </w:pPr>
    <w:rPr>
      <w:rFonts w:ascii="Times New Roman" w:hAnsi="Times New Roman"/>
      <w:sz w:val="20"/>
      <w:szCs w:val="20"/>
    </w:rPr>
  </w:style>
  <w:style w:type="paragraph" w:styleId="ListParagraph">
    <w:name w:val="List Paragraph"/>
    <w:basedOn w:val="Normal"/>
    <w:uiPriority w:val="99"/>
    <w:qFormat/>
    <w:rsid w:val="00E43FFB"/>
    <w:pPr>
      <w:ind w:left="720"/>
      <w:contextualSpacing/>
    </w:pPr>
  </w:style>
  <w:style w:type="paragraph" w:styleId="NormalWeb">
    <w:name w:val="Normal (Web)"/>
    <w:basedOn w:val="Normal"/>
    <w:uiPriority w:val="99"/>
    <w:rsid w:val="006764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table" w:styleId="TableGrid">
    <w:name w:val="Table Grid"/>
    <w:basedOn w:val="TableNormal"/>
    <w:uiPriority w:val="99"/>
    <w:locked/>
    <w:rsid w:val="0067644E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0E2238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092AB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812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2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2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18" Type="http://schemas.openxmlformats.org/officeDocument/2006/relationships/image" Target="media/image18.emf"/><Relationship Id="rId26" Type="http://schemas.openxmlformats.org/officeDocument/2006/relationships/image" Target="media/image26.emf"/><Relationship Id="rId39" Type="http://schemas.openxmlformats.org/officeDocument/2006/relationships/image" Target="media/image39.emf"/><Relationship Id="rId3" Type="http://schemas.openxmlformats.org/officeDocument/2006/relationships/settings" Target="settings.xml"/><Relationship Id="rId21" Type="http://schemas.openxmlformats.org/officeDocument/2006/relationships/image" Target="media/image21.emf"/><Relationship Id="rId34" Type="http://schemas.openxmlformats.org/officeDocument/2006/relationships/image" Target="media/image34.jpeg"/><Relationship Id="rId42" Type="http://schemas.openxmlformats.org/officeDocument/2006/relationships/fontTable" Target="fontTable.xml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17" Type="http://schemas.openxmlformats.org/officeDocument/2006/relationships/image" Target="media/image17.emf"/><Relationship Id="rId25" Type="http://schemas.openxmlformats.org/officeDocument/2006/relationships/image" Target="media/image25.emf"/><Relationship Id="rId33" Type="http://schemas.openxmlformats.org/officeDocument/2006/relationships/image" Target="media/image33.jpeg"/><Relationship Id="rId38" Type="http://schemas.openxmlformats.org/officeDocument/2006/relationships/image" Target="media/image38.emf"/><Relationship Id="rId2" Type="http://schemas.openxmlformats.org/officeDocument/2006/relationships/styles" Target="styles.xml"/><Relationship Id="rId16" Type="http://schemas.openxmlformats.org/officeDocument/2006/relationships/image" Target="media/image16.emf"/><Relationship Id="rId20" Type="http://schemas.openxmlformats.org/officeDocument/2006/relationships/image" Target="media/image20.emf"/><Relationship Id="rId29" Type="http://schemas.openxmlformats.org/officeDocument/2006/relationships/image" Target="media/image29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1.jpeg"/><Relationship Id="rId24" Type="http://schemas.openxmlformats.org/officeDocument/2006/relationships/image" Target="media/image24.emf"/><Relationship Id="rId32" Type="http://schemas.openxmlformats.org/officeDocument/2006/relationships/image" Target="media/image32.jpeg"/><Relationship Id="rId37" Type="http://schemas.openxmlformats.org/officeDocument/2006/relationships/image" Target="media/image37.emf"/><Relationship Id="rId40" Type="http://schemas.openxmlformats.org/officeDocument/2006/relationships/image" Target="media/image40.jpeg"/><Relationship Id="rId5" Type="http://schemas.openxmlformats.org/officeDocument/2006/relationships/footnotes" Target="footnotes.xml"/><Relationship Id="rId15" Type="http://schemas.openxmlformats.org/officeDocument/2006/relationships/image" Target="media/image15.emf"/><Relationship Id="rId23" Type="http://schemas.openxmlformats.org/officeDocument/2006/relationships/image" Target="media/image23.emf"/><Relationship Id="rId28" Type="http://schemas.openxmlformats.org/officeDocument/2006/relationships/image" Target="media/image28.jpeg"/><Relationship Id="rId36" Type="http://schemas.openxmlformats.org/officeDocument/2006/relationships/image" Target="media/image36.jpeg"/><Relationship Id="rId10" Type="http://schemas.openxmlformats.org/officeDocument/2006/relationships/image" Target="media/image10.jpeg"/><Relationship Id="rId19" Type="http://schemas.openxmlformats.org/officeDocument/2006/relationships/image" Target="media/image19.emf"/><Relationship Id="rId31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image" Target="media/image9.jpeg"/><Relationship Id="rId14" Type="http://schemas.openxmlformats.org/officeDocument/2006/relationships/image" Target="media/image14.emf"/><Relationship Id="rId22" Type="http://schemas.openxmlformats.org/officeDocument/2006/relationships/image" Target="media/image22.emf"/><Relationship Id="rId27" Type="http://schemas.openxmlformats.org/officeDocument/2006/relationships/image" Target="media/image27.emf"/><Relationship Id="rId30" Type="http://schemas.openxmlformats.org/officeDocument/2006/relationships/image" Target="media/image30.jpeg"/><Relationship Id="rId35" Type="http://schemas.openxmlformats.org/officeDocument/2006/relationships/image" Target="media/image35.jpe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21</Pages>
  <Words>2199</Words>
  <Characters>15176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Címkézőgép H400</dc:title>
  <dc:subject/>
  <dc:creator>Pbazsy</dc:creator>
  <cp:keywords/>
  <dc:description/>
  <cp:lastModifiedBy>kiraly.ignac</cp:lastModifiedBy>
  <cp:revision>2</cp:revision>
  <cp:lastPrinted>2015-11-17T09:21:00Z</cp:lastPrinted>
  <dcterms:created xsi:type="dcterms:W3CDTF">2016-12-08T10:16:00Z</dcterms:created>
  <dcterms:modified xsi:type="dcterms:W3CDTF">2016-12-08T10:16:00Z</dcterms:modified>
</cp:coreProperties>
</file>